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F243366" w14:textId="77777777" w:rsidR="00234BCD" w:rsidRPr="000328A8" w:rsidRDefault="0097157A" w:rsidP="00FB0540">
      <w:pPr>
        <w:pStyle w:val="Heading1"/>
        <w:rPr>
          <w:color w:val="7030A0"/>
        </w:rPr>
      </w:pPr>
      <w:sdt>
        <w:sdtPr>
          <w:rPr>
            <w:rFonts w:ascii="Arial Bold" w:eastAsiaTheme="majorEastAsia" w:hAnsi="Arial Bold" w:cstheme="majorBidi"/>
            <w:color w:val="7030A0"/>
            <w:sz w:val="76"/>
            <w:szCs w:val="76"/>
          </w:rPr>
          <w:alias w:val="Title"/>
          <w:tag w:val="title"/>
          <w:id w:val="1036308880"/>
          <w:placeholder>
            <w:docPart w:val="1DB5BBD71DB5479E9535D961ACBFFB5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328A8" w:rsidRPr="000328A8">
            <w:rPr>
              <w:rFonts w:ascii="Arial Bold" w:eastAsiaTheme="majorEastAsia" w:hAnsi="Arial Bold" w:cstheme="majorBidi"/>
              <w:color w:val="7030A0"/>
              <w:sz w:val="76"/>
              <w:szCs w:val="76"/>
            </w:rPr>
            <w:t>Psychological</w:t>
          </w:r>
          <w:r w:rsidR="00234BCD" w:rsidRPr="000328A8">
            <w:rPr>
              <w:rFonts w:ascii="Arial Bold" w:eastAsiaTheme="majorEastAsia" w:hAnsi="Arial Bold" w:cstheme="majorBidi"/>
              <w:color w:val="7030A0"/>
              <w:sz w:val="76"/>
              <w:szCs w:val="76"/>
            </w:rPr>
            <w:t xml:space="preserve"> </w:t>
          </w:r>
          <w:r w:rsidR="000328A8" w:rsidRPr="000328A8">
            <w:rPr>
              <w:rFonts w:ascii="Arial Bold" w:eastAsiaTheme="majorEastAsia" w:hAnsi="Arial Bold" w:cstheme="majorBidi"/>
              <w:color w:val="7030A0"/>
              <w:sz w:val="76"/>
              <w:szCs w:val="76"/>
            </w:rPr>
            <w:t xml:space="preserve">Professions </w:t>
          </w:r>
          <w:r w:rsidR="00234BCD" w:rsidRPr="000328A8">
            <w:rPr>
              <w:rFonts w:ascii="Arial Bold" w:eastAsiaTheme="majorEastAsia" w:hAnsi="Arial Bold" w:cstheme="majorBidi"/>
              <w:color w:val="7030A0"/>
              <w:sz w:val="76"/>
              <w:szCs w:val="76"/>
            </w:rPr>
            <w:t>Preceptorship</w:t>
          </w:r>
          <w:r w:rsidR="00FB0540" w:rsidRPr="000328A8">
            <w:rPr>
              <w:rFonts w:ascii="Arial Bold" w:eastAsiaTheme="majorEastAsia" w:hAnsi="Arial Bold" w:cstheme="majorBidi"/>
              <w:color w:val="7030A0"/>
              <w:sz w:val="76"/>
              <w:szCs w:val="76"/>
            </w:rPr>
            <w:t xml:space="preserve"> Toolkit</w:t>
          </w:r>
        </w:sdtContent>
      </w:sdt>
      <w:r w:rsidR="00246075" w:rsidRPr="000328A8">
        <w:rPr>
          <w:color w:val="7030A0"/>
        </w:rPr>
        <w:t xml:space="preserve"> </w:t>
      </w:r>
      <w:bookmarkStart w:id="1" w:name="_Toc65072034"/>
      <w:bookmarkStart w:id="2" w:name="_Toc350174611"/>
    </w:p>
    <w:bookmarkEnd w:id="1"/>
    <w:p w14:paraId="6AD4AA1E" w14:textId="77777777" w:rsidR="00014B8B" w:rsidRPr="000328A8" w:rsidRDefault="000328A8" w:rsidP="00CE56D9">
      <w:pPr>
        <w:pStyle w:val="Heading2"/>
        <w:rPr>
          <w:color w:val="7030A0"/>
        </w:rPr>
      </w:pPr>
      <w:r w:rsidRPr="000328A8">
        <w:rPr>
          <w:color w:val="7030A0"/>
        </w:rPr>
        <w:t xml:space="preserve">Psychological Practitioner </w:t>
      </w:r>
      <w:r w:rsidR="00C8730F">
        <w:rPr>
          <w:color w:val="7030A0"/>
        </w:rPr>
        <w:t>Initial Preceptee and Preceptor M</w:t>
      </w:r>
      <w:r w:rsidR="00FB0540" w:rsidRPr="000328A8">
        <w:rPr>
          <w:color w:val="7030A0"/>
        </w:rPr>
        <w:t xml:space="preserve">eeting </w:t>
      </w:r>
      <w:bookmarkEnd w:id="2"/>
      <w:r w:rsidR="00C8730F">
        <w:rPr>
          <w:color w:val="7030A0"/>
        </w:rPr>
        <w:t>T</w:t>
      </w:r>
      <w:r w:rsidR="00CE56D9" w:rsidRPr="000328A8">
        <w:rPr>
          <w:color w:val="7030A0"/>
        </w:rPr>
        <w:t>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163"/>
      </w:tblGrid>
      <w:tr w:rsidR="00CE56D9" w14:paraId="3DEA406C" w14:textId="77777777" w:rsidTr="000328A8">
        <w:tc>
          <w:tcPr>
            <w:tcW w:w="9120" w:type="dxa"/>
            <w:gridSpan w:val="2"/>
            <w:shd w:val="clear" w:color="auto" w:fill="CC99FF"/>
          </w:tcPr>
          <w:p w14:paraId="7B8F2779" w14:textId="77777777" w:rsidR="00CE56D9" w:rsidRPr="00CE56D9" w:rsidRDefault="00CE56D9" w:rsidP="00B4121F">
            <w:pPr>
              <w:rPr>
                <w:b/>
                <w:bCs/>
              </w:rPr>
            </w:pPr>
            <w:r w:rsidRPr="00CE56D9">
              <w:rPr>
                <w:b/>
                <w:bCs/>
              </w:rPr>
              <w:t>Meeting Details</w:t>
            </w:r>
          </w:p>
        </w:tc>
      </w:tr>
      <w:tr w:rsidR="00FB0540" w14:paraId="5A6CECD2" w14:textId="77777777" w:rsidTr="001D7066">
        <w:tc>
          <w:tcPr>
            <w:tcW w:w="4957" w:type="dxa"/>
          </w:tcPr>
          <w:p w14:paraId="5EB645A0" w14:textId="77777777" w:rsidR="00FB0540" w:rsidRPr="00CE56D9" w:rsidRDefault="00FB0540" w:rsidP="00B4121F">
            <w:pPr>
              <w:rPr>
                <w:b/>
                <w:bCs/>
              </w:rPr>
            </w:pPr>
            <w:r w:rsidRPr="00CE56D9">
              <w:rPr>
                <w:b/>
                <w:bCs/>
              </w:rPr>
              <w:t>Name of preceptee</w:t>
            </w:r>
          </w:p>
        </w:tc>
        <w:tc>
          <w:tcPr>
            <w:tcW w:w="4163" w:type="dxa"/>
          </w:tcPr>
          <w:p w14:paraId="1199F587" w14:textId="77777777" w:rsidR="00FB0540" w:rsidRDefault="00FB0540" w:rsidP="00B4121F"/>
        </w:tc>
      </w:tr>
      <w:tr w:rsidR="00FB0540" w14:paraId="655189E5" w14:textId="77777777" w:rsidTr="001D7066">
        <w:tc>
          <w:tcPr>
            <w:tcW w:w="4957" w:type="dxa"/>
          </w:tcPr>
          <w:p w14:paraId="1FC617A5" w14:textId="77777777" w:rsidR="00FB0540" w:rsidRDefault="00FB0540" w:rsidP="00B4121F">
            <w:r>
              <w:t>Contact details of preceptee</w:t>
            </w:r>
          </w:p>
        </w:tc>
        <w:tc>
          <w:tcPr>
            <w:tcW w:w="4163" w:type="dxa"/>
          </w:tcPr>
          <w:p w14:paraId="0D85E93D" w14:textId="77777777" w:rsidR="00FB0540" w:rsidRDefault="00FB0540" w:rsidP="00B4121F"/>
        </w:tc>
      </w:tr>
      <w:tr w:rsidR="00FB0540" w14:paraId="204076AD" w14:textId="77777777" w:rsidTr="001D7066">
        <w:tc>
          <w:tcPr>
            <w:tcW w:w="4957" w:type="dxa"/>
          </w:tcPr>
          <w:p w14:paraId="04241400" w14:textId="77777777" w:rsidR="00FB0540" w:rsidRDefault="00FB0540" w:rsidP="00B4121F">
            <w:r>
              <w:t>Name and contact details of preceptee line manager</w:t>
            </w:r>
          </w:p>
        </w:tc>
        <w:tc>
          <w:tcPr>
            <w:tcW w:w="4163" w:type="dxa"/>
          </w:tcPr>
          <w:p w14:paraId="771FF680" w14:textId="77777777" w:rsidR="00FB0540" w:rsidRDefault="00FB0540" w:rsidP="00B4121F"/>
        </w:tc>
      </w:tr>
      <w:tr w:rsidR="00FB0540" w14:paraId="725AE964" w14:textId="77777777" w:rsidTr="001D7066">
        <w:tc>
          <w:tcPr>
            <w:tcW w:w="4957" w:type="dxa"/>
          </w:tcPr>
          <w:p w14:paraId="64158D28" w14:textId="77777777" w:rsidR="00FB0540" w:rsidRPr="00CE56D9" w:rsidRDefault="00FB0540" w:rsidP="00B4121F">
            <w:pPr>
              <w:rPr>
                <w:b/>
                <w:bCs/>
              </w:rPr>
            </w:pPr>
            <w:r w:rsidRPr="00CE56D9">
              <w:rPr>
                <w:b/>
                <w:bCs/>
              </w:rPr>
              <w:t>Name of preceptor</w:t>
            </w:r>
          </w:p>
        </w:tc>
        <w:tc>
          <w:tcPr>
            <w:tcW w:w="4163" w:type="dxa"/>
          </w:tcPr>
          <w:p w14:paraId="29D52E38" w14:textId="77777777" w:rsidR="00FB0540" w:rsidRDefault="00FB0540" w:rsidP="00B4121F"/>
        </w:tc>
      </w:tr>
      <w:tr w:rsidR="00FB0540" w14:paraId="3C8E5B10" w14:textId="77777777" w:rsidTr="001D7066">
        <w:tc>
          <w:tcPr>
            <w:tcW w:w="4957" w:type="dxa"/>
          </w:tcPr>
          <w:p w14:paraId="24B8935F" w14:textId="77777777" w:rsidR="00FB0540" w:rsidRDefault="00FB0540" w:rsidP="00B4121F">
            <w:r>
              <w:t>Contact details of preceptor</w:t>
            </w:r>
          </w:p>
        </w:tc>
        <w:tc>
          <w:tcPr>
            <w:tcW w:w="4163" w:type="dxa"/>
          </w:tcPr>
          <w:p w14:paraId="57FA68AB" w14:textId="77777777" w:rsidR="00FB0540" w:rsidRDefault="00FB0540" w:rsidP="00B4121F"/>
        </w:tc>
      </w:tr>
      <w:tr w:rsidR="00FB0540" w14:paraId="5F1BA954" w14:textId="77777777" w:rsidTr="001D7066">
        <w:tc>
          <w:tcPr>
            <w:tcW w:w="4957" w:type="dxa"/>
          </w:tcPr>
          <w:p w14:paraId="3C4840B7" w14:textId="77777777" w:rsidR="00FB0540" w:rsidRDefault="00FB0540" w:rsidP="00B4121F">
            <w:r>
              <w:t>Date and time of initial meeting</w:t>
            </w:r>
          </w:p>
        </w:tc>
        <w:tc>
          <w:tcPr>
            <w:tcW w:w="4163" w:type="dxa"/>
          </w:tcPr>
          <w:p w14:paraId="3AE78665" w14:textId="77777777" w:rsidR="00FB0540" w:rsidRDefault="00FB0540" w:rsidP="00B4121F"/>
        </w:tc>
      </w:tr>
      <w:tr w:rsidR="00FB0540" w14:paraId="0844CD04" w14:textId="77777777" w:rsidTr="001D7066">
        <w:trPr>
          <w:trHeight w:val="738"/>
        </w:trPr>
        <w:tc>
          <w:tcPr>
            <w:tcW w:w="4957" w:type="dxa"/>
          </w:tcPr>
          <w:p w14:paraId="433BF726" w14:textId="77777777" w:rsidR="00FB0540" w:rsidRDefault="00A57E8F" w:rsidP="00B4121F">
            <w:r>
              <w:t>Signature</w:t>
            </w:r>
            <w:r w:rsidR="00FB0540">
              <w:t xml:space="preserve"> of preceptee</w:t>
            </w:r>
          </w:p>
        </w:tc>
        <w:tc>
          <w:tcPr>
            <w:tcW w:w="4163" w:type="dxa"/>
          </w:tcPr>
          <w:p w14:paraId="6E853B67" w14:textId="77777777" w:rsidR="00FB0540" w:rsidRDefault="00FB0540" w:rsidP="00B4121F"/>
        </w:tc>
      </w:tr>
      <w:tr w:rsidR="00FB0540" w14:paraId="37712D0E" w14:textId="77777777" w:rsidTr="001D7066">
        <w:tc>
          <w:tcPr>
            <w:tcW w:w="4957" w:type="dxa"/>
          </w:tcPr>
          <w:p w14:paraId="5279C9D3" w14:textId="77777777" w:rsidR="00FB0540" w:rsidRDefault="00A57E8F" w:rsidP="00B4121F">
            <w:r>
              <w:t xml:space="preserve">Signature </w:t>
            </w:r>
            <w:r w:rsidR="00FB0540">
              <w:t>of preceptor</w:t>
            </w:r>
          </w:p>
        </w:tc>
        <w:tc>
          <w:tcPr>
            <w:tcW w:w="4163" w:type="dxa"/>
          </w:tcPr>
          <w:p w14:paraId="25408669" w14:textId="77777777" w:rsidR="00FB0540" w:rsidRDefault="00FB0540" w:rsidP="00B4121F"/>
        </w:tc>
      </w:tr>
      <w:tr w:rsidR="00FB0540" w14:paraId="4FFC917A" w14:textId="77777777" w:rsidTr="001D7066">
        <w:tc>
          <w:tcPr>
            <w:tcW w:w="4957" w:type="dxa"/>
          </w:tcPr>
          <w:p w14:paraId="0BDA53CC" w14:textId="77777777" w:rsidR="00FB0540" w:rsidRDefault="00FB0540" w:rsidP="00B4121F">
            <w:r>
              <w:t>Date of preceptorship programme commencement</w:t>
            </w:r>
          </w:p>
        </w:tc>
        <w:tc>
          <w:tcPr>
            <w:tcW w:w="4163" w:type="dxa"/>
          </w:tcPr>
          <w:p w14:paraId="51CD6731" w14:textId="77777777" w:rsidR="00FB0540" w:rsidRDefault="00FB0540" w:rsidP="00B4121F"/>
        </w:tc>
      </w:tr>
      <w:tr w:rsidR="00FB0540" w14:paraId="203DBC98" w14:textId="77777777" w:rsidTr="001D7066">
        <w:tc>
          <w:tcPr>
            <w:tcW w:w="4957" w:type="dxa"/>
          </w:tcPr>
          <w:p w14:paraId="2765C485" w14:textId="77777777" w:rsidR="00FB0540" w:rsidRDefault="00FB0540" w:rsidP="00B4121F">
            <w:r>
              <w:t>Date preceptorship programme is due to end</w:t>
            </w:r>
          </w:p>
        </w:tc>
        <w:tc>
          <w:tcPr>
            <w:tcW w:w="4163" w:type="dxa"/>
          </w:tcPr>
          <w:p w14:paraId="0630FBEF" w14:textId="77777777" w:rsidR="00FB0540" w:rsidRDefault="00FB0540" w:rsidP="00B4121F"/>
        </w:tc>
      </w:tr>
      <w:tr w:rsidR="00FB0540" w14:paraId="28E3BD53" w14:textId="77777777" w:rsidTr="001D7066">
        <w:tc>
          <w:tcPr>
            <w:tcW w:w="4957" w:type="dxa"/>
          </w:tcPr>
          <w:p w14:paraId="7B78D29B" w14:textId="77777777" w:rsidR="00FB0540" w:rsidRDefault="00FB0540" w:rsidP="00B4121F">
            <w:r>
              <w:t>Next meeting date and time</w:t>
            </w:r>
          </w:p>
        </w:tc>
        <w:tc>
          <w:tcPr>
            <w:tcW w:w="4163" w:type="dxa"/>
          </w:tcPr>
          <w:p w14:paraId="653477C5" w14:textId="77777777" w:rsidR="00FB0540" w:rsidRDefault="00FB0540" w:rsidP="000328A8">
            <w:pPr>
              <w:jc w:val="center"/>
            </w:pPr>
          </w:p>
        </w:tc>
      </w:tr>
    </w:tbl>
    <w:p w14:paraId="43E2DD30" w14:textId="77777777" w:rsidR="00FB0540" w:rsidRDefault="00FB0540" w:rsidP="004F0A67"/>
    <w:p w14:paraId="714C5194" w14:textId="77777777" w:rsidR="000328A8" w:rsidRDefault="000328A8" w:rsidP="004F0A67"/>
    <w:p w14:paraId="17E27E20" w14:textId="77777777" w:rsidR="000328A8" w:rsidRDefault="000328A8" w:rsidP="004F0A67"/>
    <w:p w14:paraId="670D3FB4" w14:textId="77777777" w:rsidR="00AE060B" w:rsidRPr="000328A8" w:rsidRDefault="00AE060B" w:rsidP="00AE060B">
      <w:pPr>
        <w:rPr>
          <w:b/>
          <w:bCs/>
          <w:color w:val="7030A0"/>
          <w:sz w:val="28"/>
          <w:szCs w:val="28"/>
        </w:rPr>
      </w:pPr>
      <w:r w:rsidRPr="000328A8">
        <w:rPr>
          <w:b/>
          <w:bCs/>
          <w:color w:val="7030A0"/>
          <w:sz w:val="28"/>
          <w:szCs w:val="28"/>
        </w:rPr>
        <w:lastRenderedPageBreak/>
        <w:t>SLOT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AE060B" w:rsidRPr="00AE060B" w14:paraId="1261BD32" w14:textId="77777777" w:rsidTr="000328A8">
        <w:trPr>
          <w:trHeight w:val="2134"/>
        </w:trPr>
        <w:tc>
          <w:tcPr>
            <w:tcW w:w="4927" w:type="dxa"/>
            <w:shd w:val="clear" w:color="auto" w:fill="CC99FF"/>
          </w:tcPr>
          <w:p w14:paraId="0251D16F" w14:textId="77777777" w:rsidR="00AE060B" w:rsidRPr="00AE060B" w:rsidRDefault="00AE060B" w:rsidP="00AE060B">
            <w:pPr>
              <w:spacing w:after="0"/>
              <w:rPr>
                <w:b/>
                <w:bCs/>
              </w:rPr>
            </w:pPr>
            <w:r w:rsidRPr="00AE060B">
              <w:rPr>
                <w:b/>
                <w:bCs/>
              </w:rPr>
              <w:t>Strengths</w:t>
            </w:r>
          </w:p>
          <w:p w14:paraId="17DC382A" w14:textId="77777777" w:rsidR="00AE060B" w:rsidRPr="00AE060B" w:rsidRDefault="00CE56D9" w:rsidP="00AE060B">
            <w:r>
              <w:rPr>
                <w:i/>
                <w:sz w:val="22"/>
              </w:rPr>
              <w:t>What do you do well? What knowledge, skill and experience do you have?</w:t>
            </w:r>
          </w:p>
          <w:p w14:paraId="76635682" w14:textId="77777777" w:rsidR="00AE060B" w:rsidRDefault="00AE060B" w:rsidP="00AE060B"/>
          <w:p w14:paraId="5BFAB35C" w14:textId="77777777" w:rsidR="00AE060B" w:rsidRPr="00AE060B" w:rsidRDefault="00AE060B" w:rsidP="00AE060B"/>
          <w:p w14:paraId="3BBFAD42" w14:textId="77777777" w:rsidR="00AE060B" w:rsidRDefault="00AE060B" w:rsidP="00AE060B"/>
          <w:p w14:paraId="436698D7" w14:textId="77777777" w:rsidR="00CE56D9" w:rsidRDefault="00CE56D9" w:rsidP="00AE060B"/>
          <w:p w14:paraId="52023E1B" w14:textId="77777777" w:rsidR="00CE56D9" w:rsidRDefault="00CE56D9" w:rsidP="00AE060B"/>
          <w:p w14:paraId="3B156F05" w14:textId="77777777" w:rsidR="00CE56D9" w:rsidRDefault="00CE56D9" w:rsidP="00AE060B"/>
          <w:p w14:paraId="4050EB28" w14:textId="77777777" w:rsidR="00CE56D9" w:rsidRDefault="00CE56D9" w:rsidP="00AE060B"/>
          <w:p w14:paraId="7B5A3D49" w14:textId="77777777" w:rsidR="00CE56D9" w:rsidRDefault="00CE56D9" w:rsidP="00AE060B"/>
          <w:p w14:paraId="4FEE1EF7" w14:textId="77777777" w:rsidR="00CE56D9" w:rsidRPr="00AE060B" w:rsidRDefault="00CE56D9" w:rsidP="00AE060B"/>
        </w:tc>
        <w:tc>
          <w:tcPr>
            <w:tcW w:w="4927" w:type="dxa"/>
            <w:shd w:val="clear" w:color="auto" w:fill="BDDEFF" w:themeFill="text2" w:themeFillTint="33"/>
          </w:tcPr>
          <w:p w14:paraId="7D26D6E6" w14:textId="77777777" w:rsidR="000E3500" w:rsidRDefault="00AE060B" w:rsidP="00AE060B">
            <w:pPr>
              <w:spacing w:after="0"/>
              <w:rPr>
                <w:b/>
                <w:bCs/>
              </w:rPr>
            </w:pPr>
            <w:r w:rsidRPr="00AE060B">
              <w:rPr>
                <w:b/>
                <w:bCs/>
              </w:rPr>
              <w:t>L</w:t>
            </w:r>
            <w:r w:rsidR="00CE56D9">
              <w:rPr>
                <w:b/>
                <w:bCs/>
              </w:rPr>
              <w:t>earning needs</w:t>
            </w:r>
          </w:p>
          <w:p w14:paraId="560F2858" w14:textId="77777777" w:rsidR="00AE060B" w:rsidRPr="000E3500" w:rsidRDefault="00CE56D9" w:rsidP="00AE060B">
            <w:pPr>
              <w:spacing w:after="0"/>
              <w:rPr>
                <w:b/>
                <w:bCs/>
              </w:rPr>
            </w:pPr>
            <w:r>
              <w:rPr>
                <w:i/>
                <w:sz w:val="22"/>
              </w:rPr>
              <w:t>Are there any gaps in your learning or experience? Do you need more experience in anything</w:t>
            </w:r>
            <w:r w:rsidRPr="00E74C8A">
              <w:rPr>
                <w:i/>
                <w:sz w:val="22"/>
              </w:rPr>
              <w:t>?</w:t>
            </w:r>
            <w:r w:rsidR="00C545D7" w:rsidRPr="00E74C8A">
              <w:rPr>
                <w:i/>
                <w:sz w:val="22"/>
              </w:rPr>
              <w:t xml:space="preserve"> Are you clear about </w:t>
            </w:r>
            <w:r w:rsidR="0078355C" w:rsidRPr="00E74C8A">
              <w:rPr>
                <w:i/>
                <w:sz w:val="22"/>
              </w:rPr>
              <w:t>what is expected of you and the support you expect from your team?</w:t>
            </w:r>
          </w:p>
          <w:p w14:paraId="1E8B9C4D" w14:textId="77777777" w:rsidR="00AE060B" w:rsidRDefault="00AE060B" w:rsidP="00AE060B">
            <w:pPr>
              <w:spacing w:after="0"/>
            </w:pPr>
          </w:p>
          <w:p w14:paraId="6CF7F1C3" w14:textId="77777777" w:rsidR="00AE060B" w:rsidRDefault="00AE060B" w:rsidP="00AE060B">
            <w:pPr>
              <w:spacing w:after="0"/>
            </w:pPr>
          </w:p>
          <w:p w14:paraId="7F02C417" w14:textId="77777777" w:rsidR="00AE060B" w:rsidRDefault="00AE060B" w:rsidP="00AE060B">
            <w:pPr>
              <w:spacing w:after="0"/>
            </w:pPr>
          </w:p>
          <w:p w14:paraId="2829A91B" w14:textId="77777777" w:rsidR="00AE060B" w:rsidRDefault="00AE060B" w:rsidP="00AE060B">
            <w:pPr>
              <w:spacing w:after="0"/>
            </w:pPr>
          </w:p>
          <w:p w14:paraId="6149494C" w14:textId="77777777" w:rsidR="00AE060B" w:rsidRDefault="00AE060B" w:rsidP="00AE060B">
            <w:pPr>
              <w:spacing w:after="0"/>
            </w:pPr>
          </w:p>
          <w:p w14:paraId="538DD64E" w14:textId="77777777" w:rsidR="00AE060B" w:rsidRDefault="00AE060B" w:rsidP="00AE060B">
            <w:pPr>
              <w:spacing w:after="0"/>
            </w:pPr>
          </w:p>
          <w:p w14:paraId="0363452F" w14:textId="77777777" w:rsidR="00AE060B" w:rsidRPr="00AE060B" w:rsidRDefault="00AE060B" w:rsidP="00AE060B">
            <w:pPr>
              <w:spacing w:after="0"/>
            </w:pPr>
          </w:p>
        </w:tc>
      </w:tr>
      <w:tr w:rsidR="00AE060B" w:rsidRPr="00AE060B" w14:paraId="52212990" w14:textId="77777777" w:rsidTr="00CE56D9">
        <w:trPr>
          <w:trHeight w:val="3242"/>
        </w:trPr>
        <w:tc>
          <w:tcPr>
            <w:tcW w:w="4927" w:type="dxa"/>
            <w:shd w:val="clear" w:color="auto" w:fill="FFCCFF"/>
          </w:tcPr>
          <w:p w14:paraId="4AA3E594" w14:textId="77777777" w:rsidR="00AE060B" w:rsidRPr="00AE060B" w:rsidRDefault="00AE060B" w:rsidP="00AE060B">
            <w:pPr>
              <w:spacing w:after="0"/>
              <w:rPr>
                <w:b/>
                <w:bCs/>
              </w:rPr>
            </w:pPr>
            <w:r w:rsidRPr="00AE060B">
              <w:rPr>
                <w:b/>
                <w:bCs/>
              </w:rPr>
              <w:t>Opportunities</w:t>
            </w:r>
          </w:p>
          <w:p w14:paraId="0CAB445F" w14:textId="77777777" w:rsidR="00AE060B" w:rsidRDefault="00CE56D9" w:rsidP="00AE060B">
            <w:pPr>
              <w:spacing w:after="0"/>
            </w:pPr>
            <w:r>
              <w:rPr>
                <w:i/>
                <w:sz w:val="22"/>
              </w:rPr>
              <w:t>What development opportunities are available?</w:t>
            </w:r>
            <w:r w:rsidR="008276B8">
              <w:rPr>
                <w:i/>
                <w:sz w:val="22"/>
              </w:rPr>
              <w:t xml:space="preserve"> </w:t>
            </w:r>
            <w:r w:rsidR="008276B8" w:rsidRPr="00E74C8A">
              <w:rPr>
                <w:i/>
                <w:sz w:val="22"/>
              </w:rPr>
              <w:t>What resources are available from your professional body?</w:t>
            </w:r>
            <w:r>
              <w:rPr>
                <w:i/>
                <w:sz w:val="22"/>
              </w:rPr>
              <w:t xml:space="preserve"> </w:t>
            </w:r>
          </w:p>
          <w:p w14:paraId="216AAFAE" w14:textId="77777777" w:rsidR="00AE060B" w:rsidRDefault="00AE060B" w:rsidP="00AE060B">
            <w:pPr>
              <w:spacing w:after="0"/>
            </w:pPr>
          </w:p>
          <w:p w14:paraId="14E25E69" w14:textId="77777777" w:rsidR="00AE060B" w:rsidRDefault="00AE060B" w:rsidP="00AE060B">
            <w:pPr>
              <w:spacing w:after="0"/>
            </w:pPr>
          </w:p>
          <w:p w14:paraId="4B4C9E76" w14:textId="77777777" w:rsidR="00AE060B" w:rsidRDefault="00AE060B" w:rsidP="00AE060B">
            <w:pPr>
              <w:spacing w:after="0"/>
            </w:pPr>
          </w:p>
          <w:p w14:paraId="5567F72C" w14:textId="77777777" w:rsidR="00AE060B" w:rsidRDefault="00AE060B" w:rsidP="00AE060B">
            <w:pPr>
              <w:spacing w:after="0"/>
            </w:pPr>
          </w:p>
          <w:p w14:paraId="108238D1" w14:textId="77777777" w:rsidR="00AE060B" w:rsidRDefault="00AE060B" w:rsidP="00AE060B">
            <w:pPr>
              <w:spacing w:after="0"/>
            </w:pPr>
          </w:p>
          <w:p w14:paraId="6ECA57A1" w14:textId="77777777" w:rsidR="00AE060B" w:rsidRDefault="00AE060B" w:rsidP="00AE060B">
            <w:pPr>
              <w:spacing w:after="0"/>
            </w:pPr>
          </w:p>
          <w:p w14:paraId="6390B40C" w14:textId="77777777" w:rsidR="00CE56D9" w:rsidRDefault="00CE56D9" w:rsidP="00AE060B">
            <w:pPr>
              <w:spacing w:after="0"/>
            </w:pPr>
          </w:p>
          <w:p w14:paraId="4158143D" w14:textId="77777777" w:rsidR="00CE56D9" w:rsidRDefault="00CE56D9" w:rsidP="00AE060B">
            <w:pPr>
              <w:spacing w:after="0"/>
            </w:pPr>
          </w:p>
          <w:p w14:paraId="6B0D46DE" w14:textId="77777777" w:rsidR="00CE56D9" w:rsidRDefault="00CE56D9" w:rsidP="00AE060B">
            <w:pPr>
              <w:spacing w:after="0"/>
            </w:pPr>
          </w:p>
          <w:p w14:paraId="7764A343" w14:textId="77777777" w:rsidR="00CE56D9" w:rsidRDefault="00CE56D9" w:rsidP="00AE060B">
            <w:pPr>
              <w:spacing w:after="0"/>
            </w:pPr>
          </w:p>
          <w:p w14:paraId="6AD841D7" w14:textId="77777777" w:rsidR="00C46023" w:rsidRDefault="00C46023" w:rsidP="00AE060B">
            <w:pPr>
              <w:spacing w:after="0"/>
            </w:pPr>
          </w:p>
          <w:p w14:paraId="0562C2BB" w14:textId="77777777" w:rsidR="00CE56D9" w:rsidRDefault="00CE56D9" w:rsidP="00AE060B">
            <w:pPr>
              <w:spacing w:after="0"/>
            </w:pPr>
          </w:p>
          <w:p w14:paraId="38D52985" w14:textId="77777777" w:rsidR="00CE56D9" w:rsidRDefault="00CE56D9" w:rsidP="00AE060B">
            <w:pPr>
              <w:spacing w:after="0"/>
            </w:pPr>
          </w:p>
          <w:p w14:paraId="64A6A5E3" w14:textId="77777777" w:rsidR="00AE060B" w:rsidRPr="00AE060B" w:rsidRDefault="00AE060B" w:rsidP="00AE060B">
            <w:pPr>
              <w:spacing w:after="0"/>
            </w:pPr>
          </w:p>
        </w:tc>
        <w:tc>
          <w:tcPr>
            <w:tcW w:w="4927" w:type="dxa"/>
            <w:shd w:val="clear" w:color="auto" w:fill="F2F2F2" w:themeFill="text1" w:themeFillShade="F2"/>
          </w:tcPr>
          <w:p w14:paraId="6836D5BF" w14:textId="77777777" w:rsidR="00AE060B" w:rsidRPr="00AE060B" w:rsidRDefault="00AE060B" w:rsidP="00AE060B">
            <w:pPr>
              <w:spacing w:after="0"/>
              <w:rPr>
                <w:b/>
                <w:bCs/>
              </w:rPr>
            </w:pPr>
            <w:r w:rsidRPr="00AE060B">
              <w:rPr>
                <w:b/>
                <w:bCs/>
              </w:rPr>
              <w:t>Threats</w:t>
            </w:r>
          </w:p>
          <w:p w14:paraId="1AB2E9E3" w14:textId="77777777" w:rsidR="00CE56D9" w:rsidRDefault="00CE56D9" w:rsidP="00CE56D9">
            <w:pPr>
              <w:rPr>
                <w:i/>
                <w:color w:val="auto"/>
                <w:sz w:val="22"/>
                <w:szCs w:val="22"/>
              </w:rPr>
            </w:pPr>
            <w:r>
              <w:rPr>
                <w:i/>
                <w:sz w:val="22"/>
              </w:rPr>
              <w:t>What are the barriers? Consider time, workload pressures, personal commitments, and energy levels.</w:t>
            </w:r>
          </w:p>
          <w:p w14:paraId="5CC379B6" w14:textId="77777777" w:rsidR="00AE060B" w:rsidRPr="00AE060B" w:rsidRDefault="00AE060B" w:rsidP="00AE060B">
            <w:pPr>
              <w:spacing w:after="0"/>
            </w:pPr>
          </w:p>
        </w:tc>
      </w:tr>
    </w:tbl>
    <w:p w14:paraId="5D44491C" w14:textId="77777777" w:rsidR="000328A8" w:rsidRDefault="000328A8" w:rsidP="00DE0E4D">
      <w:pPr>
        <w:rPr>
          <w:b/>
          <w:bCs/>
          <w:color w:val="005EB8" w:themeColor="text2"/>
        </w:rPr>
      </w:pPr>
    </w:p>
    <w:p w14:paraId="1FB5A22C" w14:textId="77777777" w:rsidR="00DE0E4D" w:rsidRPr="000328A8" w:rsidRDefault="00AB717E" w:rsidP="00DE0E4D">
      <w:pPr>
        <w:rPr>
          <w:b/>
          <w:bCs/>
          <w:color w:val="7030A0"/>
        </w:rPr>
      </w:pPr>
      <w:r w:rsidRPr="000328A8">
        <w:rPr>
          <w:b/>
          <w:bCs/>
          <w:color w:val="7030A0"/>
        </w:rPr>
        <w:t>Preceptorship Initial Meeting template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964"/>
        <w:gridCol w:w="6237"/>
      </w:tblGrid>
      <w:tr w:rsidR="00916166" w14:paraId="2CAC5831" w14:textId="77777777" w:rsidTr="00B40C04">
        <w:trPr>
          <w:trHeight w:val="490"/>
        </w:trPr>
        <w:tc>
          <w:tcPr>
            <w:tcW w:w="10201" w:type="dxa"/>
            <w:gridSpan w:val="2"/>
            <w:shd w:val="clear" w:color="auto" w:fill="CC99FF"/>
          </w:tcPr>
          <w:p w14:paraId="161B3426" w14:textId="77777777" w:rsidR="00916166" w:rsidRPr="00C8730F" w:rsidRDefault="006348C3" w:rsidP="00B4121F">
            <w:pPr>
              <w:rPr>
                <w:b/>
                <w:bCs/>
              </w:rPr>
            </w:pPr>
            <w:r>
              <w:rPr>
                <w:b/>
                <w:bCs/>
              </w:rPr>
              <w:t>Expectations</w:t>
            </w:r>
            <w:r w:rsidR="00916166">
              <w:rPr>
                <w:b/>
                <w:bCs/>
              </w:rPr>
              <w:t xml:space="preserve"> for preceptorship</w:t>
            </w:r>
          </w:p>
        </w:tc>
      </w:tr>
      <w:tr w:rsidR="008B534C" w14:paraId="1D1AAF0C" w14:textId="77777777" w:rsidTr="00034596">
        <w:trPr>
          <w:trHeight w:val="1774"/>
        </w:trPr>
        <w:tc>
          <w:tcPr>
            <w:tcW w:w="3964" w:type="dxa"/>
          </w:tcPr>
          <w:p w14:paraId="6AC02717" w14:textId="77777777" w:rsidR="008B534C" w:rsidRPr="00E74C8A" w:rsidRDefault="00CB59DC" w:rsidP="00B4121F">
            <w:r w:rsidRPr="00E74C8A">
              <w:t xml:space="preserve">What are your expectations of preceptorship? </w:t>
            </w:r>
          </w:p>
          <w:p w14:paraId="68A88EA5" w14:textId="77777777" w:rsidR="00E74C8A" w:rsidRDefault="00C91C35" w:rsidP="00E74C8A">
            <w:pPr>
              <w:pStyle w:val="ListParagraph"/>
              <w:numPr>
                <w:ilvl w:val="0"/>
                <w:numId w:val="4"/>
              </w:numPr>
            </w:pPr>
            <w:r w:rsidRPr="00E74C8A">
              <w:t>Organisational programme</w:t>
            </w:r>
          </w:p>
          <w:p w14:paraId="2575425C" w14:textId="77777777" w:rsidR="00C91C35" w:rsidRPr="00E74C8A" w:rsidRDefault="00C91C35" w:rsidP="00E74C8A">
            <w:pPr>
              <w:pStyle w:val="ListParagraph"/>
              <w:numPr>
                <w:ilvl w:val="0"/>
                <w:numId w:val="4"/>
              </w:numPr>
            </w:pPr>
            <w:r w:rsidRPr="00E74C8A">
              <w:t>Support from your preceptor</w:t>
            </w:r>
          </w:p>
        </w:tc>
        <w:tc>
          <w:tcPr>
            <w:tcW w:w="6237" w:type="dxa"/>
          </w:tcPr>
          <w:p w14:paraId="1E7F84E9" w14:textId="77777777" w:rsidR="008B534C" w:rsidRDefault="008B534C" w:rsidP="00B4121F"/>
        </w:tc>
      </w:tr>
      <w:tr w:rsidR="00DA1E5D" w14:paraId="06783C7A" w14:textId="77777777" w:rsidTr="00034596">
        <w:trPr>
          <w:trHeight w:val="1217"/>
        </w:trPr>
        <w:tc>
          <w:tcPr>
            <w:tcW w:w="3964" w:type="dxa"/>
            <w:shd w:val="clear" w:color="auto" w:fill="CC99FF"/>
          </w:tcPr>
          <w:p w14:paraId="23BA0F04" w14:textId="77777777" w:rsidR="00DA1E5D" w:rsidRPr="00DA1E5D" w:rsidRDefault="00DA1E5D" w:rsidP="006348C3">
            <w:pPr>
              <w:rPr>
                <w:b/>
              </w:rPr>
            </w:pPr>
            <w:r w:rsidRPr="00DA1E5D">
              <w:rPr>
                <w:b/>
              </w:rPr>
              <w:t>Recommended Elements of Practitioner Preceptorship</w:t>
            </w:r>
          </w:p>
        </w:tc>
        <w:tc>
          <w:tcPr>
            <w:tcW w:w="6237" w:type="dxa"/>
            <w:shd w:val="clear" w:color="auto" w:fill="CC99FF"/>
          </w:tcPr>
          <w:p w14:paraId="33DED403" w14:textId="77777777" w:rsidR="00DA1E5D" w:rsidRPr="00DA1E5D" w:rsidRDefault="00DA1E5D" w:rsidP="006348C3">
            <w:pPr>
              <w:rPr>
                <w:b/>
              </w:rPr>
            </w:pPr>
            <w:r w:rsidRPr="00DA1E5D">
              <w:rPr>
                <w:b/>
              </w:rPr>
              <w:t>Specific Practitioner goals and plan to achieve</w:t>
            </w:r>
            <w:r w:rsidRPr="006348C3">
              <w:rPr>
                <w:b/>
              </w:rPr>
              <w:t xml:space="preserve"> </w:t>
            </w:r>
            <w:r w:rsidRPr="00DA1E5D">
              <w:rPr>
                <w:i/>
              </w:rPr>
              <w:t>SMART learning goals should be based on individual needs. To be agreed and updated, where necessary, at each subsequent meeting.</w:t>
            </w:r>
          </w:p>
        </w:tc>
      </w:tr>
      <w:tr w:rsidR="003A7445" w14:paraId="24587745" w14:textId="77777777" w:rsidTr="00034596">
        <w:trPr>
          <w:trHeight w:val="874"/>
        </w:trPr>
        <w:tc>
          <w:tcPr>
            <w:tcW w:w="3964" w:type="dxa"/>
          </w:tcPr>
          <w:p w14:paraId="4DB4CF70" w14:textId="77777777" w:rsidR="003A7445" w:rsidRDefault="003A7445" w:rsidP="006348C3">
            <w:r>
              <w:t>Wellbeing Practitioner Registration</w:t>
            </w:r>
          </w:p>
        </w:tc>
        <w:tc>
          <w:tcPr>
            <w:tcW w:w="6237" w:type="dxa"/>
          </w:tcPr>
          <w:p w14:paraId="2C86E197" w14:textId="77777777" w:rsidR="003A7445" w:rsidRDefault="003A7445" w:rsidP="006348C3">
            <w:r>
              <w:t>BABCP/BPS (</w:t>
            </w:r>
            <w:r w:rsidRPr="003A7445">
              <w:rPr>
                <w:i/>
              </w:rPr>
              <w:t>delete as appropriate</w:t>
            </w:r>
            <w:r>
              <w:t>)</w:t>
            </w:r>
          </w:p>
          <w:p w14:paraId="4D8938E5" w14:textId="77777777" w:rsidR="003A7445" w:rsidRDefault="003A7445" w:rsidP="006348C3">
            <w:r>
              <w:t>Started/Ongoing/Registered (</w:t>
            </w:r>
            <w:r w:rsidRPr="003A7445">
              <w:rPr>
                <w:i/>
              </w:rPr>
              <w:t>delete as appropriate</w:t>
            </w:r>
            <w:r>
              <w:t>)</w:t>
            </w:r>
          </w:p>
        </w:tc>
      </w:tr>
      <w:tr w:rsidR="00DA1E5D" w14:paraId="0C10DAED" w14:textId="77777777" w:rsidTr="00034596">
        <w:trPr>
          <w:trHeight w:val="874"/>
        </w:trPr>
        <w:tc>
          <w:tcPr>
            <w:tcW w:w="3964" w:type="dxa"/>
          </w:tcPr>
          <w:p w14:paraId="70E44FE1" w14:textId="77777777" w:rsidR="00DA1E5D" w:rsidRDefault="00DA1E5D" w:rsidP="006348C3">
            <w:r w:rsidRPr="003E629C">
              <w:t>Attend a Multi</w:t>
            </w:r>
            <w:r>
              <w:t>-</w:t>
            </w:r>
            <w:r w:rsidRPr="003E629C">
              <w:t>professional Preceptorship Programme</w:t>
            </w:r>
          </w:p>
        </w:tc>
        <w:tc>
          <w:tcPr>
            <w:tcW w:w="6237" w:type="dxa"/>
          </w:tcPr>
          <w:p w14:paraId="01D96553" w14:textId="77777777" w:rsidR="00DA1E5D" w:rsidRDefault="00DA1E5D" w:rsidP="006348C3"/>
        </w:tc>
      </w:tr>
      <w:tr w:rsidR="006348C3" w14:paraId="64600E7E" w14:textId="77777777" w:rsidTr="00034596">
        <w:trPr>
          <w:trHeight w:val="1679"/>
        </w:trPr>
        <w:tc>
          <w:tcPr>
            <w:tcW w:w="3964" w:type="dxa"/>
          </w:tcPr>
          <w:p w14:paraId="7DAB6B4C" w14:textId="77777777" w:rsidR="006348C3" w:rsidRPr="00342C80" w:rsidRDefault="006348C3" w:rsidP="006348C3">
            <w:pPr>
              <w:spacing w:line="360" w:lineRule="atLeast"/>
            </w:pPr>
            <w:r w:rsidRPr="00342C80">
              <w:t>Transition to Qualified Information</w:t>
            </w:r>
          </w:p>
          <w:p w14:paraId="34403218" w14:textId="77777777" w:rsidR="006348C3" w:rsidRPr="00E67722" w:rsidRDefault="006348C3" w:rsidP="006348C3">
            <w:pPr>
              <w:pStyle w:val="ListParagraph"/>
              <w:numPr>
                <w:ilvl w:val="0"/>
                <w:numId w:val="5"/>
              </w:numPr>
              <w:spacing w:after="0" w:line="360" w:lineRule="atLeast"/>
              <w:contextualSpacing/>
              <w:textboxTightWrap w:val="none"/>
              <w:rPr>
                <w:i/>
              </w:rPr>
            </w:pPr>
            <w:r w:rsidRPr="00E67722">
              <w:rPr>
                <w:i/>
              </w:rPr>
              <w:t>Changes to Supervision requirements</w:t>
            </w:r>
          </w:p>
          <w:p w14:paraId="1DCE9837" w14:textId="77777777" w:rsidR="003A7445" w:rsidRPr="00DA1E5D" w:rsidRDefault="006348C3" w:rsidP="00DA1E5D">
            <w:pPr>
              <w:pStyle w:val="ListParagraph"/>
              <w:numPr>
                <w:ilvl w:val="0"/>
                <w:numId w:val="5"/>
              </w:numPr>
              <w:spacing w:after="0" w:line="360" w:lineRule="atLeast"/>
              <w:contextualSpacing/>
              <w:textboxTightWrap w:val="none"/>
              <w:rPr>
                <w:b/>
                <w:i/>
              </w:rPr>
            </w:pPr>
            <w:r w:rsidRPr="00E67722">
              <w:rPr>
                <w:i/>
              </w:rPr>
              <w:t>Gradual increase to qualified caseload</w:t>
            </w:r>
          </w:p>
        </w:tc>
        <w:tc>
          <w:tcPr>
            <w:tcW w:w="6237" w:type="dxa"/>
          </w:tcPr>
          <w:p w14:paraId="19B23320" w14:textId="77777777" w:rsidR="006348C3" w:rsidRDefault="006348C3" w:rsidP="006348C3"/>
        </w:tc>
      </w:tr>
      <w:tr w:rsidR="006348C3" w14:paraId="3ABEDD8C" w14:textId="77777777" w:rsidTr="00034596">
        <w:trPr>
          <w:trHeight w:val="1679"/>
        </w:trPr>
        <w:tc>
          <w:tcPr>
            <w:tcW w:w="3964" w:type="dxa"/>
          </w:tcPr>
          <w:p w14:paraId="5418D6A2" w14:textId="77777777" w:rsidR="006348C3" w:rsidRPr="00DB4989" w:rsidRDefault="006348C3" w:rsidP="006348C3">
            <w:pPr>
              <w:spacing w:line="360" w:lineRule="atLeast"/>
              <w:rPr>
                <w:bCs/>
              </w:rPr>
            </w:pPr>
            <w:r w:rsidRPr="00DB4989">
              <w:rPr>
                <w:bCs/>
              </w:rPr>
              <w:t>Observed Practice</w:t>
            </w:r>
          </w:p>
          <w:p w14:paraId="57EEDD0B" w14:textId="77777777" w:rsidR="006348C3" w:rsidRPr="00E67722" w:rsidRDefault="006348C3" w:rsidP="006348C3">
            <w:pPr>
              <w:pStyle w:val="ListParagraph"/>
              <w:numPr>
                <w:ilvl w:val="0"/>
                <w:numId w:val="6"/>
              </w:numPr>
              <w:spacing w:after="0" w:line="360" w:lineRule="atLeast"/>
              <w:contextualSpacing/>
              <w:textboxTightWrap w:val="none"/>
              <w:rPr>
                <w:i/>
              </w:rPr>
            </w:pPr>
            <w:r w:rsidRPr="00E67722">
              <w:rPr>
                <w:i/>
              </w:rPr>
              <w:t>Minimum of two per year</w:t>
            </w:r>
          </w:p>
          <w:p w14:paraId="01A2C0D2" w14:textId="77777777" w:rsidR="00DA1E5D" w:rsidRPr="00E67722" w:rsidRDefault="006348C3" w:rsidP="006348C3">
            <w:pPr>
              <w:pStyle w:val="ListParagraph"/>
              <w:numPr>
                <w:ilvl w:val="0"/>
                <w:numId w:val="6"/>
              </w:numPr>
              <w:spacing w:after="0" w:line="360" w:lineRule="atLeast"/>
              <w:contextualSpacing/>
              <w:textboxTightWrap w:val="none"/>
              <w:rPr>
                <w:i/>
              </w:rPr>
            </w:pPr>
            <w:r w:rsidRPr="00E67722">
              <w:rPr>
                <w:i/>
              </w:rPr>
              <w:t>Being shadowed</w:t>
            </w:r>
          </w:p>
          <w:p w14:paraId="5BCBF940" w14:textId="77777777" w:rsidR="006348C3" w:rsidRPr="00DA1E5D" w:rsidRDefault="006348C3" w:rsidP="006348C3">
            <w:pPr>
              <w:pStyle w:val="ListParagraph"/>
              <w:numPr>
                <w:ilvl w:val="0"/>
                <w:numId w:val="6"/>
              </w:numPr>
              <w:spacing w:after="0" w:line="360" w:lineRule="atLeast"/>
              <w:contextualSpacing/>
              <w:textboxTightWrap w:val="none"/>
              <w:rPr>
                <w:b/>
                <w:i/>
              </w:rPr>
            </w:pPr>
            <w:r w:rsidRPr="00E67722">
              <w:rPr>
                <w:i/>
              </w:rPr>
              <w:t>Receiving Feedback</w:t>
            </w:r>
          </w:p>
        </w:tc>
        <w:tc>
          <w:tcPr>
            <w:tcW w:w="6237" w:type="dxa"/>
          </w:tcPr>
          <w:p w14:paraId="3B25F899" w14:textId="77777777" w:rsidR="006348C3" w:rsidRDefault="006348C3" w:rsidP="006348C3"/>
        </w:tc>
      </w:tr>
      <w:tr w:rsidR="00B40C04" w14:paraId="40F100B2" w14:textId="77777777" w:rsidTr="00034596">
        <w:trPr>
          <w:trHeight w:val="893"/>
        </w:trPr>
        <w:tc>
          <w:tcPr>
            <w:tcW w:w="3964" w:type="dxa"/>
          </w:tcPr>
          <w:p w14:paraId="47462724" w14:textId="77777777" w:rsidR="00B40C04" w:rsidRDefault="00B40C04" w:rsidP="00B40C04">
            <w:pPr>
              <w:spacing w:line="360" w:lineRule="atLeast"/>
              <w:rPr>
                <w:bCs/>
              </w:rPr>
            </w:pPr>
            <w:r w:rsidRPr="00226534">
              <w:rPr>
                <w:bCs/>
              </w:rPr>
              <w:t>Ref</w:t>
            </w:r>
            <w:r>
              <w:rPr>
                <w:bCs/>
              </w:rPr>
              <w:t>lective Practice using an appropriate model</w:t>
            </w:r>
          </w:p>
          <w:p w14:paraId="69585D67" w14:textId="77777777" w:rsidR="00B40C04" w:rsidRPr="00E67722" w:rsidRDefault="00B40C04" w:rsidP="00B40C04">
            <w:pPr>
              <w:pStyle w:val="ListParagraph"/>
              <w:numPr>
                <w:ilvl w:val="0"/>
                <w:numId w:val="7"/>
              </w:numPr>
              <w:spacing w:after="0" w:line="360" w:lineRule="atLeast"/>
              <w:contextualSpacing/>
              <w:textboxTightWrap w:val="none"/>
            </w:pPr>
            <w:r w:rsidRPr="00E67722">
              <w:rPr>
                <w:i/>
              </w:rPr>
              <w:t>Challenge/Discomfort</w:t>
            </w:r>
          </w:p>
          <w:p w14:paraId="7E0423A3" w14:textId="77777777" w:rsidR="00B40C04" w:rsidRPr="00E67722" w:rsidRDefault="00B40C04" w:rsidP="00B40C04">
            <w:pPr>
              <w:pStyle w:val="ListParagraph"/>
              <w:numPr>
                <w:ilvl w:val="0"/>
                <w:numId w:val="7"/>
              </w:numPr>
              <w:spacing w:after="0" w:line="360" w:lineRule="atLeast"/>
              <w:contextualSpacing/>
              <w:textboxTightWrap w:val="none"/>
            </w:pPr>
            <w:r w:rsidRPr="00E67722">
              <w:rPr>
                <w:i/>
              </w:rPr>
              <w:t>Risk</w:t>
            </w:r>
          </w:p>
          <w:p w14:paraId="7FD821A4" w14:textId="77777777" w:rsidR="00B40C04" w:rsidRPr="00E67722" w:rsidRDefault="00B40C04" w:rsidP="00B40C04">
            <w:pPr>
              <w:pStyle w:val="ListParagraph"/>
              <w:numPr>
                <w:ilvl w:val="0"/>
                <w:numId w:val="7"/>
              </w:numPr>
              <w:spacing w:after="0" w:line="360" w:lineRule="atLeast"/>
              <w:contextualSpacing/>
              <w:textboxTightWrap w:val="none"/>
            </w:pPr>
            <w:r w:rsidRPr="00E67722">
              <w:rPr>
                <w:i/>
              </w:rPr>
              <w:t>Positive Outcome</w:t>
            </w:r>
          </w:p>
          <w:p w14:paraId="47E6295B" w14:textId="77777777" w:rsidR="00E67722" w:rsidRPr="00E67722" w:rsidRDefault="00B40C04" w:rsidP="00B40C04">
            <w:pPr>
              <w:pStyle w:val="ListParagraph"/>
              <w:numPr>
                <w:ilvl w:val="0"/>
                <w:numId w:val="7"/>
              </w:numPr>
              <w:spacing w:after="0" w:line="360" w:lineRule="atLeast"/>
              <w:contextualSpacing/>
              <w:textboxTightWrap w:val="none"/>
            </w:pPr>
            <w:r w:rsidRPr="00E67722">
              <w:rPr>
                <w:i/>
              </w:rPr>
              <w:t>Co-morbidity</w:t>
            </w:r>
          </w:p>
          <w:p w14:paraId="1C1995C0" w14:textId="62BB562F" w:rsidR="00B40C04" w:rsidRPr="00E67722" w:rsidRDefault="00B40C04" w:rsidP="00B40C04">
            <w:pPr>
              <w:pStyle w:val="ListParagraph"/>
              <w:numPr>
                <w:ilvl w:val="0"/>
                <w:numId w:val="7"/>
              </w:numPr>
              <w:spacing w:after="0" w:line="360" w:lineRule="atLeast"/>
              <w:contextualSpacing/>
              <w:textboxTightWrap w:val="none"/>
              <w:rPr>
                <w:b/>
              </w:rPr>
            </w:pPr>
            <w:r w:rsidRPr="00E67722">
              <w:rPr>
                <w:i/>
              </w:rPr>
              <w:t>Building therapeutic relationships</w:t>
            </w:r>
          </w:p>
        </w:tc>
        <w:tc>
          <w:tcPr>
            <w:tcW w:w="6237" w:type="dxa"/>
          </w:tcPr>
          <w:p w14:paraId="1C92A5D8" w14:textId="77777777" w:rsidR="00B40C04" w:rsidRDefault="00B40C04" w:rsidP="006348C3"/>
        </w:tc>
      </w:tr>
      <w:tr w:rsidR="00B40C04" w14:paraId="7CC53EBB" w14:textId="77777777" w:rsidTr="00034596">
        <w:trPr>
          <w:trHeight w:val="1679"/>
        </w:trPr>
        <w:tc>
          <w:tcPr>
            <w:tcW w:w="3964" w:type="dxa"/>
          </w:tcPr>
          <w:p w14:paraId="78B49376" w14:textId="77777777" w:rsidR="00B40C04" w:rsidRPr="002D1D63" w:rsidRDefault="00B40C04" w:rsidP="00B40C04">
            <w:pPr>
              <w:spacing w:line="360" w:lineRule="atLeast"/>
              <w:rPr>
                <w:bCs/>
              </w:rPr>
            </w:pPr>
            <w:r w:rsidRPr="002D1D63">
              <w:rPr>
                <w:bCs/>
              </w:rPr>
              <w:t>Continuing professional development</w:t>
            </w:r>
          </w:p>
          <w:p w14:paraId="428A1E29" w14:textId="77777777" w:rsidR="00B40C04" w:rsidRPr="00E67722" w:rsidRDefault="00B40C04" w:rsidP="00B40C04">
            <w:pPr>
              <w:pStyle w:val="ListParagraph"/>
              <w:numPr>
                <w:ilvl w:val="0"/>
                <w:numId w:val="8"/>
              </w:numPr>
              <w:spacing w:after="0" w:line="360" w:lineRule="atLeast"/>
              <w:contextualSpacing/>
              <w:textboxTightWrap w:val="none"/>
              <w:rPr>
                <w:i/>
              </w:rPr>
            </w:pPr>
            <w:r w:rsidRPr="00E67722">
              <w:rPr>
                <w:i/>
              </w:rPr>
              <w:t>Role Specific Skills</w:t>
            </w:r>
          </w:p>
          <w:p w14:paraId="47B3F452" w14:textId="77777777" w:rsidR="00B40C04" w:rsidRPr="00E67722" w:rsidRDefault="00B40C04" w:rsidP="00B40C04">
            <w:pPr>
              <w:pStyle w:val="ListParagraph"/>
              <w:numPr>
                <w:ilvl w:val="0"/>
                <w:numId w:val="9"/>
              </w:numPr>
              <w:spacing w:after="0" w:line="360" w:lineRule="atLeast"/>
              <w:contextualSpacing/>
              <w:textboxTightWrap w:val="none"/>
              <w:rPr>
                <w:i/>
              </w:rPr>
            </w:pPr>
            <w:r w:rsidRPr="00E67722">
              <w:rPr>
                <w:i/>
              </w:rPr>
              <w:t>Service specific</w:t>
            </w:r>
          </w:p>
          <w:p w14:paraId="5DB0B711" w14:textId="77777777" w:rsidR="00B40C04" w:rsidRPr="00E67722" w:rsidRDefault="00B40C04" w:rsidP="00B40C04">
            <w:pPr>
              <w:pStyle w:val="ListParagraph"/>
              <w:numPr>
                <w:ilvl w:val="0"/>
                <w:numId w:val="9"/>
              </w:numPr>
              <w:spacing w:after="0" w:line="360" w:lineRule="atLeast"/>
              <w:contextualSpacing/>
              <w:textboxTightWrap w:val="none"/>
              <w:rPr>
                <w:i/>
              </w:rPr>
            </w:pPr>
            <w:r w:rsidRPr="00E67722">
              <w:rPr>
                <w:i/>
              </w:rPr>
              <w:t>Setting specific</w:t>
            </w:r>
          </w:p>
          <w:p w14:paraId="5F6BF9BD" w14:textId="77777777" w:rsidR="00B40C04" w:rsidRPr="00E67722" w:rsidRDefault="00B40C04" w:rsidP="00B40C04">
            <w:pPr>
              <w:pStyle w:val="ListParagraph"/>
              <w:numPr>
                <w:ilvl w:val="0"/>
                <w:numId w:val="7"/>
              </w:numPr>
              <w:spacing w:after="0" w:line="360" w:lineRule="atLeast"/>
              <w:contextualSpacing/>
              <w:textboxTightWrap w:val="none"/>
              <w:rPr>
                <w:i/>
              </w:rPr>
            </w:pPr>
            <w:r w:rsidRPr="00E67722">
              <w:rPr>
                <w:i/>
              </w:rPr>
              <w:t>Choosing a Champion or other specialism area</w:t>
            </w:r>
          </w:p>
          <w:p w14:paraId="1B714321" w14:textId="77777777" w:rsidR="00E67722" w:rsidRPr="00E67722" w:rsidRDefault="00B40C04" w:rsidP="00E67722">
            <w:pPr>
              <w:pStyle w:val="ListParagraph"/>
              <w:numPr>
                <w:ilvl w:val="0"/>
                <w:numId w:val="7"/>
              </w:numPr>
              <w:spacing w:after="0" w:line="360" w:lineRule="atLeast"/>
              <w:contextualSpacing/>
              <w:textboxTightWrap w:val="none"/>
              <w:rPr>
                <w:i/>
              </w:rPr>
            </w:pPr>
            <w:r w:rsidRPr="00E67722">
              <w:rPr>
                <w:i/>
              </w:rPr>
              <w:t>Mandated CPD for Registration</w:t>
            </w:r>
          </w:p>
          <w:p w14:paraId="0368ACF0" w14:textId="2F423ED5" w:rsidR="00B40C04" w:rsidRPr="00E67722" w:rsidRDefault="00B40C04" w:rsidP="00E67722">
            <w:pPr>
              <w:pStyle w:val="ListParagraph"/>
              <w:numPr>
                <w:ilvl w:val="0"/>
                <w:numId w:val="7"/>
              </w:numPr>
              <w:spacing w:after="0" w:line="360" w:lineRule="atLeast"/>
              <w:contextualSpacing/>
              <w:textboxTightWrap w:val="none"/>
              <w:rPr>
                <w:b/>
                <w:i/>
              </w:rPr>
            </w:pPr>
            <w:r w:rsidRPr="00E67722">
              <w:rPr>
                <w:i/>
              </w:rPr>
              <w:t>Keeping up to date with research</w:t>
            </w:r>
          </w:p>
        </w:tc>
        <w:tc>
          <w:tcPr>
            <w:tcW w:w="6237" w:type="dxa"/>
          </w:tcPr>
          <w:p w14:paraId="61BF2397" w14:textId="77777777" w:rsidR="00B40C04" w:rsidRDefault="00B40C04" w:rsidP="006348C3"/>
        </w:tc>
      </w:tr>
      <w:tr w:rsidR="00B40C04" w14:paraId="6F691D76" w14:textId="77777777" w:rsidTr="00034596">
        <w:trPr>
          <w:trHeight w:val="1319"/>
        </w:trPr>
        <w:tc>
          <w:tcPr>
            <w:tcW w:w="3964" w:type="dxa"/>
          </w:tcPr>
          <w:p w14:paraId="360474D6" w14:textId="77777777" w:rsidR="00B40C04" w:rsidRPr="002F0F36" w:rsidRDefault="00B40C04" w:rsidP="00B40C04">
            <w:pPr>
              <w:spacing w:line="360" w:lineRule="atLeast"/>
              <w:rPr>
                <w:bCs/>
              </w:rPr>
            </w:pPr>
            <w:r w:rsidRPr="002F0F36">
              <w:rPr>
                <w:bCs/>
              </w:rPr>
              <w:t>Refining clinical skills</w:t>
            </w:r>
            <w:r>
              <w:rPr>
                <w:bCs/>
              </w:rPr>
              <w:t>:</w:t>
            </w:r>
          </w:p>
          <w:p w14:paraId="606EC75B" w14:textId="143B6391" w:rsidR="00B40C04" w:rsidRPr="00E67722" w:rsidRDefault="00B40C04" w:rsidP="00B40C04">
            <w:pPr>
              <w:spacing w:line="360" w:lineRule="atLeast"/>
              <w:rPr>
                <w:bCs/>
              </w:rPr>
            </w:pPr>
            <w:r w:rsidRPr="00E67722">
              <w:rPr>
                <w:bCs/>
                <w:i/>
              </w:rPr>
              <w:t>e.g. interpersonal, intervention skill, group delivery, cCBT delivery, EDI</w:t>
            </w:r>
            <w:r w:rsidRPr="00E67722">
              <w:rPr>
                <w:bCs/>
              </w:rPr>
              <w:t xml:space="preserve"> </w:t>
            </w:r>
          </w:p>
          <w:p w14:paraId="14E2E13A" w14:textId="77777777" w:rsidR="00B40C04" w:rsidRPr="00E67722" w:rsidRDefault="00B40C04" w:rsidP="00B40C04">
            <w:pPr>
              <w:spacing w:line="360" w:lineRule="atLeast"/>
              <w:rPr>
                <w:i/>
              </w:rPr>
            </w:pPr>
            <w:r w:rsidRPr="00E67722">
              <w:rPr>
                <w:i/>
              </w:rPr>
              <w:t>Personal Development Planning</w:t>
            </w:r>
          </w:p>
          <w:p w14:paraId="5EE72883" w14:textId="77777777" w:rsidR="00B40C04" w:rsidRPr="00E67722" w:rsidRDefault="00B40C04" w:rsidP="00B40C04">
            <w:pPr>
              <w:pStyle w:val="ListParagraph"/>
              <w:numPr>
                <w:ilvl w:val="0"/>
                <w:numId w:val="11"/>
              </w:numPr>
              <w:spacing w:after="0" w:line="360" w:lineRule="atLeast"/>
              <w:contextualSpacing/>
              <w:textboxTightWrap w:val="none"/>
              <w:rPr>
                <w:i/>
              </w:rPr>
            </w:pPr>
            <w:r w:rsidRPr="00E67722">
              <w:rPr>
                <w:i/>
              </w:rPr>
              <w:t xml:space="preserve">Specific personal learning </w:t>
            </w:r>
          </w:p>
          <w:p w14:paraId="501AB7A0" w14:textId="206ACD47" w:rsidR="00B40C04" w:rsidRPr="00E67722" w:rsidRDefault="00B40C04" w:rsidP="00E67722">
            <w:pPr>
              <w:pStyle w:val="ListParagraph"/>
              <w:numPr>
                <w:ilvl w:val="0"/>
                <w:numId w:val="11"/>
              </w:numPr>
              <w:spacing w:after="0" w:line="360" w:lineRule="atLeast"/>
              <w:contextualSpacing/>
              <w:textboxTightWrap w:val="none"/>
              <w:rPr>
                <w:i/>
              </w:rPr>
            </w:pPr>
            <w:r w:rsidRPr="00E67722">
              <w:rPr>
                <w:i/>
              </w:rPr>
              <w:t>Goal Setting</w:t>
            </w:r>
          </w:p>
          <w:p w14:paraId="2C036631" w14:textId="77777777" w:rsidR="00B40C04" w:rsidRPr="00E67722" w:rsidRDefault="00B40C04" w:rsidP="00B40C04">
            <w:pPr>
              <w:spacing w:line="360" w:lineRule="atLeast"/>
              <w:rPr>
                <w:i/>
              </w:rPr>
            </w:pPr>
            <w:r w:rsidRPr="00E67722">
              <w:rPr>
                <w:i/>
              </w:rPr>
              <w:t>Shadowing</w:t>
            </w:r>
          </w:p>
          <w:p w14:paraId="19744350" w14:textId="77777777" w:rsidR="00B40C04" w:rsidRPr="00E67722" w:rsidRDefault="00B40C04" w:rsidP="00B40C04">
            <w:pPr>
              <w:pStyle w:val="ListParagraph"/>
              <w:numPr>
                <w:ilvl w:val="0"/>
                <w:numId w:val="10"/>
              </w:numPr>
              <w:spacing w:after="0" w:line="360" w:lineRule="atLeast"/>
              <w:contextualSpacing/>
              <w:textboxTightWrap w:val="none"/>
              <w:rPr>
                <w:i/>
              </w:rPr>
            </w:pPr>
            <w:r w:rsidRPr="00E67722">
              <w:rPr>
                <w:i/>
              </w:rPr>
              <w:t>Experienced Practitioners (own role)</w:t>
            </w:r>
          </w:p>
          <w:p w14:paraId="6FECDD48" w14:textId="6B7C85C6" w:rsidR="00B40C04" w:rsidRPr="00E67722" w:rsidRDefault="00B40C04" w:rsidP="00E67722">
            <w:pPr>
              <w:pStyle w:val="ListParagraph"/>
              <w:numPr>
                <w:ilvl w:val="0"/>
                <w:numId w:val="10"/>
              </w:numPr>
              <w:spacing w:after="0" w:line="360" w:lineRule="atLeast"/>
              <w:contextualSpacing/>
              <w:textboxTightWrap w:val="none"/>
              <w:rPr>
                <w:i/>
              </w:rPr>
            </w:pPr>
            <w:r w:rsidRPr="00E67722">
              <w:rPr>
                <w:i/>
              </w:rPr>
              <w:t>Other Roles – within/linked to Team</w:t>
            </w:r>
          </w:p>
          <w:p w14:paraId="6CF1F3BD" w14:textId="77777777" w:rsidR="00B40C04" w:rsidRPr="00E67722" w:rsidRDefault="00B40C04" w:rsidP="00B40C04">
            <w:pPr>
              <w:spacing w:line="360" w:lineRule="atLeast"/>
              <w:rPr>
                <w:i/>
              </w:rPr>
            </w:pPr>
            <w:r w:rsidRPr="00E67722">
              <w:rPr>
                <w:i/>
              </w:rPr>
              <w:t>Shadowing other Practitioner and giving feedback</w:t>
            </w:r>
          </w:p>
          <w:p w14:paraId="192078BF" w14:textId="77777777" w:rsidR="00B40C04" w:rsidRPr="00E67722" w:rsidRDefault="00B40C04" w:rsidP="00B40C04">
            <w:pPr>
              <w:pStyle w:val="ListParagraph"/>
              <w:numPr>
                <w:ilvl w:val="0"/>
                <w:numId w:val="11"/>
              </w:numPr>
              <w:spacing w:after="0" w:line="360" w:lineRule="atLeast"/>
              <w:contextualSpacing/>
              <w:textboxTightWrap w:val="none"/>
              <w:rPr>
                <w:i/>
              </w:rPr>
            </w:pPr>
            <w:r w:rsidRPr="00E67722">
              <w:rPr>
                <w:i/>
              </w:rPr>
              <w:t>Shadowing other professionals</w:t>
            </w:r>
          </w:p>
          <w:p w14:paraId="59589097" w14:textId="6F6D0321" w:rsidR="00B40C04" w:rsidRDefault="00B40C04" w:rsidP="00B40C04">
            <w:pPr>
              <w:pStyle w:val="ListParagraph"/>
              <w:numPr>
                <w:ilvl w:val="0"/>
                <w:numId w:val="11"/>
              </w:numPr>
              <w:spacing w:after="0" w:line="360" w:lineRule="atLeast"/>
              <w:contextualSpacing/>
              <w:textboxTightWrap w:val="none"/>
              <w:rPr>
                <w:i/>
              </w:rPr>
            </w:pPr>
            <w:r w:rsidRPr="00E67722">
              <w:rPr>
                <w:i/>
              </w:rPr>
              <w:t>Training other professionals</w:t>
            </w:r>
          </w:p>
          <w:p w14:paraId="35924E3B" w14:textId="6A9701E2" w:rsidR="00B40C04" w:rsidRPr="00E67722" w:rsidRDefault="00B40C04" w:rsidP="00B40C04">
            <w:pPr>
              <w:spacing w:line="360" w:lineRule="atLeast"/>
              <w:rPr>
                <w:i/>
              </w:rPr>
            </w:pPr>
            <w:r w:rsidRPr="002F0F36">
              <w:rPr>
                <w:i/>
              </w:rPr>
              <w:t>Submitting a piece relevant to role i.e. blog</w:t>
            </w:r>
            <w:r>
              <w:rPr>
                <w:i/>
              </w:rPr>
              <w:t xml:space="preserve"> for PPN</w:t>
            </w:r>
            <w:r w:rsidRPr="002F0F36">
              <w:rPr>
                <w:i/>
              </w:rPr>
              <w:t xml:space="preserve">, poster </w:t>
            </w:r>
            <w:r>
              <w:rPr>
                <w:i/>
              </w:rPr>
              <w:t>for</w:t>
            </w:r>
            <w:r w:rsidRPr="002F0F36">
              <w:rPr>
                <w:i/>
              </w:rPr>
              <w:t xml:space="preserve"> </w:t>
            </w:r>
            <w:r>
              <w:rPr>
                <w:i/>
              </w:rPr>
              <w:t>conference</w:t>
            </w:r>
          </w:p>
        </w:tc>
        <w:tc>
          <w:tcPr>
            <w:tcW w:w="6237" w:type="dxa"/>
          </w:tcPr>
          <w:p w14:paraId="48D00553" w14:textId="77777777" w:rsidR="00B40C04" w:rsidRDefault="00B40C04" w:rsidP="006348C3"/>
        </w:tc>
      </w:tr>
      <w:tr w:rsidR="00B40C04" w14:paraId="609B6A44" w14:textId="77777777" w:rsidTr="00034596">
        <w:trPr>
          <w:trHeight w:val="1679"/>
        </w:trPr>
        <w:tc>
          <w:tcPr>
            <w:tcW w:w="3964" w:type="dxa"/>
          </w:tcPr>
          <w:p w14:paraId="2E9C2FAE" w14:textId="77777777" w:rsidR="00B40C04" w:rsidRPr="00226534" w:rsidRDefault="00B40C04" w:rsidP="00B40C04">
            <w:pPr>
              <w:spacing w:line="360" w:lineRule="atLeast"/>
              <w:rPr>
                <w:bCs/>
              </w:rPr>
            </w:pPr>
            <w:r w:rsidRPr="00226534">
              <w:rPr>
                <w:bCs/>
              </w:rPr>
              <w:t>Wellbeing</w:t>
            </w:r>
          </w:p>
          <w:p w14:paraId="12333C16" w14:textId="77777777" w:rsidR="00E67722" w:rsidRPr="00E67722" w:rsidRDefault="00B40C04" w:rsidP="00E67722">
            <w:pPr>
              <w:pStyle w:val="ListParagraph"/>
              <w:numPr>
                <w:ilvl w:val="0"/>
                <w:numId w:val="12"/>
              </w:numPr>
              <w:spacing w:after="0" w:line="360" w:lineRule="atLeast"/>
              <w:contextualSpacing/>
              <w:textboxTightWrap w:val="none"/>
              <w:rPr>
                <w:rStyle w:val="CommentReference"/>
                <w:bCs/>
              </w:rPr>
            </w:pPr>
            <w:r w:rsidRPr="00E67722">
              <w:rPr>
                <w:bCs/>
                <w:i/>
              </w:rPr>
              <w:t>NHS health passport</w:t>
            </w:r>
            <w:r w:rsidRPr="00E67722">
              <w:rPr>
                <w:bCs/>
              </w:rPr>
              <w:t xml:space="preserve"> </w:t>
            </w:r>
            <w:hyperlink r:id="rId11" w:history="1">
              <w:r w:rsidRPr="00E67722">
                <w:rPr>
                  <w:rStyle w:val="Hyperlink"/>
                  <w:rFonts w:eastAsiaTheme="majorEastAsia"/>
                </w:rPr>
                <w:t>NHS health passport | NHS Employers</w:t>
              </w:r>
            </w:hyperlink>
          </w:p>
          <w:p w14:paraId="34846920" w14:textId="5294C540" w:rsidR="00B40C04" w:rsidRPr="00E67722" w:rsidRDefault="00E67722" w:rsidP="00E67722">
            <w:pPr>
              <w:pStyle w:val="ListParagraph"/>
              <w:numPr>
                <w:ilvl w:val="0"/>
                <w:numId w:val="12"/>
              </w:numPr>
              <w:spacing w:after="0" w:line="360" w:lineRule="atLeast"/>
              <w:contextualSpacing/>
              <w:textboxTightWrap w:val="none"/>
              <w:rPr>
                <w:b/>
                <w:bCs/>
                <w:sz w:val="16"/>
                <w:szCs w:val="16"/>
              </w:rPr>
            </w:pPr>
            <w:r w:rsidRPr="00E67722">
              <w:rPr>
                <w:bCs/>
                <w:i/>
              </w:rPr>
              <w:t>L</w:t>
            </w:r>
            <w:r w:rsidR="00B40C04" w:rsidRPr="00E67722">
              <w:rPr>
                <w:bCs/>
              </w:rPr>
              <w:t>ocal wellbeing initiatives</w:t>
            </w:r>
          </w:p>
        </w:tc>
        <w:tc>
          <w:tcPr>
            <w:tcW w:w="6237" w:type="dxa"/>
          </w:tcPr>
          <w:p w14:paraId="56C1B722" w14:textId="72B51328" w:rsidR="00B40C04" w:rsidRDefault="00E67722" w:rsidP="006348C3">
            <w:r>
              <w:t>Do you need any wellbeing support?</w:t>
            </w:r>
          </w:p>
        </w:tc>
      </w:tr>
      <w:tr w:rsidR="00B40C04" w14:paraId="5C465B4F" w14:textId="77777777" w:rsidTr="00034596">
        <w:trPr>
          <w:trHeight w:val="1679"/>
        </w:trPr>
        <w:tc>
          <w:tcPr>
            <w:tcW w:w="3964" w:type="dxa"/>
          </w:tcPr>
          <w:p w14:paraId="4548A784" w14:textId="77777777" w:rsidR="00B40C04" w:rsidRDefault="00B40C04" w:rsidP="00B40C04">
            <w:pPr>
              <w:spacing w:line="360" w:lineRule="atLeast"/>
              <w:rPr>
                <w:bCs/>
              </w:rPr>
            </w:pPr>
            <w:r>
              <w:rPr>
                <w:bCs/>
              </w:rPr>
              <w:t>Leadership</w:t>
            </w:r>
          </w:p>
          <w:p w14:paraId="0F4F539D" w14:textId="77777777" w:rsidR="00B40C04" w:rsidRDefault="00B40C04" w:rsidP="00B40C04">
            <w:pPr>
              <w:spacing w:line="360" w:lineRule="atLeast"/>
              <w:rPr>
                <w:bCs/>
              </w:rPr>
            </w:pPr>
            <w:r w:rsidRPr="00E67722">
              <w:rPr>
                <w:bCs/>
                <w:i/>
              </w:rPr>
              <w:t>i.e. NHS Leadership Academy – Edward Jenner</w:t>
            </w:r>
            <w:r w:rsidRPr="00381417">
              <w:rPr>
                <w:b/>
                <w:bCs/>
                <w:i/>
              </w:rPr>
              <w:t xml:space="preserve"> - </w:t>
            </w:r>
            <w:hyperlink r:id="rId12" w:history="1">
              <w:r w:rsidRPr="00381417">
                <w:rPr>
                  <w:rStyle w:val="Hyperlink"/>
                  <w:rFonts w:eastAsiaTheme="majorEastAsia"/>
                </w:rPr>
                <w:t>Programmes – Leadership Academy</w:t>
              </w:r>
            </w:hyperlink>
          </w:p>
        </w:tc>
        <w:tc>
          <w:tcPr>
            <w:tcW w:w="6237" w:type="dxa"/>
          </w:tcPr>
          <w:p w14:paraId="71476DA6" w14:textId="77777777" w:rsidR="00B40C04" w:rsidRDefault="00B40C04" w:rsidP="006348C3"/>
        </w:tc>
      </w:tr>
      <w:tr w:rsidR="00DE0E4D" w14:paraId="02CDC621" w14:textId="77777777" w:rsidTr="00034596">
        <w:tc>
          <w:tcPr>
            <w:tcW w:w="3964" w:type="dxa"/>
          </w:tcPr>
          <w:p w14:paraId="1229D605" w14:textId="77777777" w:rsidR="00DE0E4D" w:rsidRDefault="001D7066" w:rsidP="00B4121F">
            <w:r>
              <w:t>What support do you require from your preceptor to achieve these goals?</w:t>
            </w:r>
          </w:p>
          <w:p w14:paraId="2A9AE139" w14:textId="77777777" w:rsidR="00DE0E4D" w:rsidRDefault="00DE0E4D" w:rsidP="00B4121F"/>
          <w:p w14:paraId="4899737D" w14:textId="77777777" w:rsidR="00E67722" w:rsidRDefault="00E67722" w:rsidP="00B4121F"/>
          <w:p w14:paraId="7D43FEAE" w14:textId="77777777" w:rsidR="00E67722" w:rsidRDefault="00E67722" w:rsidP="00B4121F"/>
          <w:p w14:paraId="6A043C01" w14:textId="176D2BEE" w:rsidR="00E67722" w:rsidRDefault="00E67722" w:rsidP="00B4121F"/>
        </w:tc>
        <w:tc>
          <w:tcPr>
            <w:tcW w:w="6237" w:type="dxa"/>
          </w:tcPr>
          <w:p w14:paraId="3F7EE96D" w14:textId="77777777" w:rsidR="00DE0E4D" w:rsidRDefault="00DE0E4D" w:rsidP="00B4121F"/>
        </w:tc>
      </w:tr>
      <w:tr w:rsidR="00DE0E4D" w14:paraId="2C30F1FF" w14:textId="77777777" w:rsidTr="00034596">
        <w:tc>
          <w:tcPr>
            <w:tcW w:w="3964" w:type="dxa"/>
          </w:tcPr>
          <w:p w14:paraId="2B369710" w14:textId="77777777" w:rsidR="00DE0E4D" w:rsidRDefault="00DE0E4D" w:rsidP="00B4121F">
            <w:r>
              <w:t>Comments/notes</w:t>
            </w:r>
          </w:p>
          <w:p w14:paraId="684E07B2" w14:textId="573C5959" w:rsidR="000328A8" w:rsidRDefault="000328A8" w:rsidP="00B4121F"/>
          <w:p w14:paraId="413C8C11" w14:textId="77777777" w:rsidR="00E67722" w:rsidRDefault="00E67722" w:rsidP="00B4121F"/>
          <w:p w14:paraId="6131BBCE" w14:textId="6C7C526B" w:rsidR="00E67722" w:rsidRDefault="00E67722" w:rsidP="00B4121F"/>
          <w:p w14:paraId="7872CDC0" w14:textId="77777777" w:rsidR="00034596" w:rsidRDefault="00034596" w:rsidP="00B4121F"/>
          <w:p w14:paraId="148A2211" w14:textId="77777777" w:rsidR="00DE0E4D" w:rsidRDefault="00DE0E4D" w:rsidP="00B4121F"/>
        </w:tc>
        <w:tc>
          <w:tcPr>
            <w:tcW w:w="6237" w:type="dxa"/>
          </w:tcPr>
          <w:p w14:paraId="124996F5" w14:textId="77777777" w:rsidR="00DE0E4D" w:rsidRDefault="00DE0E4D" w:rsidP="00B4121F"/>
        </w:tc>
      </w:tr>
    </w:tbl>
    <w:p w14:paraId="6CC097EE" w14:textId="77777777" w:rsidR="00FB0540" w:rsidRDefault="00FB0540" w:rsidP="00AE060B"/>
    <w:sectPr w:rsidR="00FB0540" w:rsidSect="00101883">
      <w:headerReference w:type="default" r:id="rId13"/>
      <w:pgSz w:w="11906" w:h="16838"/>
      <w:pgMar w:top="2268" w:right="1021" w:bottom="1021" w:left="1021" w:header="45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76BC5" w14:textId="77777777" w:rsidR="0097157A" w:rsidRDefault="0097157A" w:rsidP="000C24AF">
      <w:pPr>
        <w:spacing w:after="0"/>
      </w:pPr>
      <w:r>
        <w:separator/>
      </w:r>
    </w:p>
  </w:endnote>
  <w:endnote w:type="continuationSeparator" w:id="0">
    <w:p w14:paraId="5895CF47" w14:textId="77777777" w:rsidR="0097157A" w:rsidRDefault="0097157A" w:rsidP="000C24AF">
      <w:pPr>
        <w:spacing w:after="0"/>
      </w:pPr>
      <w:r>
        <w:continuationSeparator/>
      </w:r>
    </w:p>
  </w:endnote>
  <w:endnote w:type="continuationNotice" w:id="1">
    <w:p w14:paraId="0B851C4C" w14:textId="77777777" w:rsidR="0097157A" w:rsidRDefault="009715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E348F" w14:textId="77777777" w:rsidR="0097157A" w:rsidRDefault="0097157A" w:rsidP="000C24AF">
      <w:pPr>
        <w:spacing w:after="0"/>
      </w:pPr>
      <w:r>
        <w:separator/>
      </w:r>
    </w:p>
  </w:footnote>
  <w:footnote w:type="continuationSeparator" w:id="0">
    <w:p w14:paraId="44ED2911" w14:textId="77777777" w:rsidR="0097157A" w:rsidRDefault="0097157A" w:rsidP="000C24AF">
      <w:pPr>
        <w:spacing w:after="0"/>
      </w:pPr>
      <w:r>
        <w:continuationSeparator/>
      </w:r>
    </w:p>
  </w:footnote>
  <w:footnote w:type="continuationNotice" w:id="1">
    <w:p w14:paraId="03FED8BE" w14:textId="77777777" w:rsidR="0097157A" w:rsidRDefault="009715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margin" w:tblpY="676"/>
      <w:tblOverlap w:val="never"/>
      <w:tblW w:w="67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27"/>
    </w:tblGrid>
    <w:tr w:rsidR="000733A2" w14:paraId="6536BAC4" w14:textId="77777777" w:rsidTr="00C40AAB">
      <w:trPr>
        <w:trHeight w:val="642"/>
      </w:trPr>
      <w:tc>
        <w:tcPr>
          <w:tcW w:w="6727" w:type="dxa"/>
        </w:tcPr>
        <w:p w14:paraId="117F8C51" w14:textId="77777777" w:rsidR="000733A2" w:rsidRDefault="000733A2" w:rsidP="000733A2">
          <w:pPr>
            <w:pStyle w:val="Classification"/>
          </w:pPr>
        </w:p>
      </w:tc>
    </w:tr>
  </w:tbl>
  <w:p w14:paraId="7FA7EC02" w14:textId="77777777" w:rsidR="00F25CC7" w:rsidRPr="001D243C" w:rsidRDefault="000328A8" w:rsidP="00101883">
    <w:pPr>
      <w:pStyle w:val="Header"/>
      <w:pBdr>
        <w:bottom w:val="none" w:sz="0" w:space="0" w:color="auto"/>
      </w:pBdr>
    </w:pPr>
    <w:r>
      <w:rPr>
        <w:noProof/>
        <w:lang w:eastAsia="en-GB"/>
      </w:rPr>
      <w:drawing>
        <wp:inline distT="0" distB="0" distL="0" distR="0" wp14:anchorId="745563C5" wp14:editId="0AE17DD2">
          <wp:extent cx="1738800" cy="1738800"/>
          <wp:effectExtent l="0" t="0" r="0" b="0"/>
          <wp:docPr id="1" name="Picture 1" descr="A picture containing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8800" cy="173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00159"/>
    <w:multiLevelType w:val="hybridMultilevel"/>
    <w:tmpl w:val="D212B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75377"/>
    <w:multiLevelType w:val="hybridMultilevel"/>
    <w:tmpl w:val="6E901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23B21"/>
    <w:multiLevelType w:val="hybridMultilevel"/>
    <w:tmpl w:val="4D76F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810E0"/>
    <w:multiLevelType w:val="hybridMultilevel"/>
    <w:tmpl w:val="1AE41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A7D62"/>
    <w:multiLevelType w:val="hybridMultilevel"/>
    <w:tmpl w:val="660EC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55D4B"/>
    <w:multiLevelType w:val="hybridMultilevel"/>
    <w:tmpl w:val="81E83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3475A"/>
    <w:multiLevelType w:val="hybridMultilevel"/>
    <w:tmpl w:val="38821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B3D34"/>
    <w:multiLevelType w:val="hybridMultilevel"/>
    <w:tmpl w:val="161EFE10"/>
    <w:lvl w:ilvl="0" w:tplc="707A5F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D7919"/>
    <w:multiLevelType w:val="hybridMultilevel"/>
    <w:tmpl w:val="43EAD580"/>
    <w:lvl w:ilvl="0" w:tplc="EECCBAFE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802F9"/>
    <w:multiLevelType w:val="hybridMultilevel"/>
    <w:tmpl w:val="427272A8"/>
    <w:lvl w:ilvl="0" w:tplc="ABFEDEAE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2B02297"/>
    <w:multiLevelType w:val="hybridMultilevel"/>
    <w:tmpl w:val="96AE1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8"/>
  </w:num>
  <w:num w:numId="5">
    <w:abstractNumId w:val="1"/>
  </w:num>
  <w:num w:numId="6">
    <w:abstractNumId w:val="11"/>
  </w:num>
  <w:num w:numId="7">
    <w:abstractNumId w:val="3"/>
  </w:num>
  <w:num w:numId="8">
    <w:abstractNumId w:val="7"/>
  </w:num>
  <w:num w:numId="9">
    <w:abstractNumId w:val="10"/>
  </w:num>
  <w:num w:numId="10">
    <w:abstractNumId w:val="2"/>
  </w:num>
  <w:num w:numId="11">
    <w:abstractNumId w:val="5"/>
  </w:num>
  <w:num w:numId="1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8D"/>
    <w:rsid w:val="00000197"/>
    <w:rsid w:val="000005C7"/>
    <w:rsid w:val="00003788"/>
    <w:rsid w:val="0000416F"/>
    <w:rsid w:val="000108B8"/>
    <w:rsid w:val="0001164C"/>
    <w:rsid w:val="00014B8B"/>
    <w:rsid w:val="00024D0E"/>
    <w:rsid w:val="0003185C"/>
    <w:rsid w:val="00031FD0"/>
    <w:rsid w:val="000328A8"/>
    <w:rsid w:val="00034596"/>
    <w:rsid w:val="00054090"/>
    <w:rsid w:val="00055630"/>
    <w:rsid w:val="000578C7"/>
    <w:rsid w:val="00061452"/>
    <w:rsid w:val="000733A2"/>
    <w:rsid w:val="0008313C"/>
    <w:rsid w:val="000863E2"/>
    <w:rsid w:val="00095621"/>
    <w:rsid w:val="000A266D"/>
    <w:rsid w:val="000A64E4"/>
    <w:rsid w:val="000C2447"/>
    <w:rsid w:val="000C24AF"/>
    <w:rsid w:val="000D39C3"/>
    <w:rsid w:val="000D4CD0"/>
    <w:rsid w:val="000E2EBE"/>
    <w:rsid w:val="000E3500"/>
    <w:rsid w:val="00101883"/>
    <w:rsid w:val="0010192E"/>
    <w:rsid w:val="00103F4D"/>
    <w:rsid w:val="0010592F"/>
    <w:rsid w:val="00113EEC"/>
    <w:rsid w:val="00121A3A"/>
    <w:rsid w:val="00126184"/>
    <w:rsid w:val="00127C11"/>
    <w:rsid w:val="00161095"/>
    <w:rsid w:val="001716E5"/>
    <w:rsid w:val="001C25E0"/>
    <w:rsid w:val="001C3565"/>
    <w:rsid w:val="001C6937"/>
    <w:rsid w:val="001D243C"/>
    <w:rsid w:val="001D7066"/>
    <w:rsid w:val="001E004E"/>
    <w:rsid w:val="001E27F8"/>
    <w:rsid w:val="001F3126"/>
    <w:rsid w:val="0022134A"/>
    <w:rsid w:val="0022596F"/>
    <w:rsid w:val="00234BCD"/>
    <w:rsid w:val="00237E74"/>
    <w:rsid w:val="00240B6E"/>
    <w:rsid w:val="00246075"/>
    <w:rsid w:val="00251B94"/>
    <w:rsid w:val="00270DAD"/>
    <w:rsid w:val="002855F7"/>
    <w:rsid w:val="00294488"/>
    <w:rsid w:val="002A3F48"/>
    <w:rsid w:val="002A45CD"/>
    <w:rsid w:val="002B3BFD"/>
    <w:rsid w:val="002C0816"/>
    <w:rsid w:val="002D5FF3"/>
    <w:rsid w:val="002E3F70"/>
    <w:rsid w:val="002F7B8F"/>
    <w:rsid w:val="00326A09"/>
    <w:rsid w:val="0033715E"/>
    <w:rsid w:val="0034439B"/>
    <w:rsid w:val="0034560E"/>
    <w:rsid w:val="0035386A"/>
    <w:rsid w:val="0035464A"/>
    <w:rsid w:val="003A4B22"/>
    <w:rsid w:val="003A7445"/>
    <w:rsid w:val="003B2686"/>
    <w:rsid w:val="003B3B8D"/>
    <w:rsid w:val="003B6BB4"/>
    <w:rsid w:val="003D3A42"/>
    <w:rsid w:val="003F7B0C"/>
    <w:rsid w:val="00411D1D"/>
    <w:rsid w:val="00420E7F"/>
    <w:rsid w:val="00423FAF"/>
    <w:rsid w:val="004263FA"/>
    <w:rsid w:val="00427636"/>
    <w:rsid w:val="00430131"/>
    <w:rsid w:val="00443088"/>
    <w:rsid w:val="00455A3F"/>
    <w:rsid w:val="00472D33"/>
    <w:rsid w:val="00491977"/>
    <w:rsid w:val="00497DE0"/>
    <w:rsid w:val="004D763F"/>
    <w:rsid w:val="004F0A67"/>
    <w:rsid w:val="004F1337"/>
    <w:rsid w:val="004F28CE"/>
    <w:rsid w:val="004F4AEA"/>
    <w:rsid w:val="004F6303"/>
    <w:rsid w:val="004F7094"/>
    <w:rsid w:val="005014AF"/>
    <w:rsid w:val="0052756A"/>
    <w:rsid w:val="00534180"/>
    <w:rsid w:val="0053641F"/>
    <w:rsid w:val="00544C0C"/>
    <w:rsid w:val="005634F0"/>
    <w:rsid w:val="00574765"/>
    <w:rsid w:val="00577A42"/>
    <w:rsid w:val="0058121B"/>
    <w:rsid w:val="00584D6A"/>
    <w:rsid w:val="00590D21"/>
    <w:rsid w:val="005A3B89"/>
    <w:rsid w:val="005C068C"/>
    <w:rsid w:val="005C2644"/>
    <w:rsid w:val="005D159D"/>
    <w:rsid w:val="005D4E5A"/>
    <w:rsid w:val="005D61B4"/>
    <w:rsid w:val="005E044E"/>
    <w:rsid w:val="005F0359"/>
    <w:rsid w:val="00601DBA"/>
    <w:rsid w:val="00613251"/>
    <w:rsid w:val="00614F79"/>
    <w:rsid w:val="00616632"/>
    <w:rsid w:val="006348C3"/>
    <w:rsid w:val="0063502E"/>
    <w:rsid w:val="00654EE0"/>
    <w:rsid w:val="00671B7A"/>
    <w:rsid w:val="006739DC"/>
    <w:rsid w:val="00675E35"/>
    <w:rsid w:val="00684633"/>
    <w:rsid w:val="00692041"/>
    <w:rsid w:val="00694FC4"/>
    <w:rsid w:val="006D02E8"/>
    <w:rsid w:val="006F37F0"/>
    <w:rsid w:val="00702B4D"/>
    <w:rsid w:val="00710E40"/>
    <w:rsid w:val="0071497F"/>
    <w:rsid w:val="00723A85"/>
    <w:rsid w:val="0073429A"/>
    <w:rsid w:val="00746320"/>
    <w:rsid w:val="0074689F"/>
    <w:rsid w:val="00753953"/>
    <w:rsid w:val="00761E45"/>
    <w:rsid w:val="00763FA3"/>
    <w:rsid w:val="007663CB"/>
    <w:rsid w:val="0078355C"/>
    <w:rsid w:val="00796E96"/>
    <w:rsid w:val="007A1D0E"/>
    <w:rsid w:val="007E4138"/>
    <w:rsid w:val="007F5954"/>
    <w:rsid w:val="00801629"/>
    <w:rsid w:val="00811876"/>
    <w:rsid w:val="0081544B"/>
    <w:rsid w:val="008276B8"/>
    <w:rsid w:val="00853A57"/>
    <w:rsid w:val="00855D19"/>
    <w:rsid w:val="00856061"/>
    <w:rsid w:val="008625E8"/>
    <w:rsid w:val="00864885"/>
    <w:rsid w:val="008744B1"/>
    <w:rsid w:val="00880D4A"/>
    <w:rsid w:val="00897829"/>
    <w:rsid w:val="008B534C"/>
    <w:rsid w:val="008C7228"/>
    <w:rsid w:val="008C7569"/>
    <w:rsid w:val="008D2816"/>
    <w:rsid w:val="008D5572"/>
    <w:rsid w:val="008D5953"/>
    <w:rsid w:val="008E2296"/>
    <w:rsid w:val="00905552"/>
    <w:rsid w:val="00916166"/>
    <w:rsid w:val="00917854"/>
    <w:rsid w:val="00922AD1"/>
    <w:rsid w:val="009343B2"/>
    <w:rsid w:val="0094128E"/>
    <w:rsid w:val="009522AB"/>
    <w:rsid w:val="00970C89"/>
    <w:rsid w:val="0097157A"/>
    <w:rsid w:val="00980400"/>
    <w:rsid w:val="00987163"/>
    <w:rsid w:val="00990E1C"/>
    <w:rsid w:val="009915D9"/>
    <w:rsid w:val="009A0001"/>
    <w:rsid w:val="009B0321"/>
    <w:rsid w:val="009B47EA"/>
    <w:rsid w:val="009C27F0"/>
    <w:rsid w:val="009D24D4"/>
    <w:rsid w:val="009F09FD"/>
    <w:rsid w:val="009F1650"/>
    <w:rsid w:val="009F4912"/>
    <w:rsid w:val="009F7412"/>
    <w:rsid w:val="00A02EEF"/>
    <w:rsid w:val="00A03469"/>
    <w:rsid w:val="00A124B9"/>
    <w:rsid w:val="00A24407"/>
    <w:rsid w:val="00A268E2"/>
    <w:rsid w:val="00A57E8F"/>
    <w:rsid w:val="00A646D7"/>
    <w:rsid w:val="00A66950"/>
    <w:rsid w:val="00A75B7E"/>
    <w:rsid w:val="00A812B3"/>
    <w:rsid w:val="00AB3248"/>
    <w:rsid w:val="00AB717E"/>
    <w:rsid w:val="00AB731C"/>
    <w:rsid w:val="00AC103C"/>
    <w:rsid w:val="00AC7958"/>
    <w:rsid w:val="00AE060B"/>
    <w:rsid w:val="00AE45DB"/>
    <w:rsid w:val="00AE554A"/>
    <w:rsid w:val="00AE6B55"/>
    <w:rsid w:val="00AF7217"/>
    <w:rsid w:val="00B051B5"/>
    <w:rsid w:val="00B05B13"/>
    <w:rsid w:val="00B40C04"/>
    <w:rsid w:val="00B44DD5"/>
    <w:rsid w:val="00B57496"/>
    <w:rsid w:val="00B738AB"/>
    <w:rsid w:val="00B77C41"/>
    <w:rsid w:val="00B81669"/>
    <w:rsid w:val="00B907B5"/>
    <w:rsid w:val="00BA6DA0"/>
    <w:rsid w:val="00BC5961"/>
    <w:rsid w:val="00BC78C6"/>
    <w:rsid w:val="00BE0046"/>
    <w:rsid w:val="00BE6447"/>
    <w:rsid w:val="00C01D97"/>
    <w:rsid w:val="00C021AB"/>
    <w:rsid w:val="00C07F6B"/>
    <w:rsid w:val="00C2506B"/>
    <w:rsid w:val="00C37063"/>
    <w:rsid w:val="00C40AAB"/>
    <w:rsid w:val="00C46023"/>
    <w:rsid w:val="00C52947"/>
    <w:rsid w:val="00C545D7"/>
    <w:rsid w:val="00C67367"/>
    <w:rsid w:val="00C846FE"/>
    <w:rsid w:val="00C8730F"/>
    <w:rsid w:val="00C91C35"/>
    <w:rsid w:val="00C92413"/>
    <w:rsid w:val="00CA0FAC"/>
    <w:rsid w:val="00CA667A"/>
    <w:rsid w:val="00CB59DC"/>
    <w:rsid w:val="00CC7B1C"/>
    <w:rsid w:val="00CE0842"/>
    <w:rsid w:val="00CE086C"/>
    <w:rsid w:val="00CE56D9"/>
    <w:rsid w:val="00CF7DA5"/>
    <w:rsid w:val="00D2315A"/>
    <w:rsid w:val="00D356F8"/>
    <w:rsid w:val="00D45BA4"/>
    <w:rsid w:val="00D50FF0"/>
    <w:rsid w:val="00D66537"/>
    <w:rsid w:val="00D9280A"/>
    <w:rsid w:val="00D92BBC"/>
    <w:rsid w:val="00D93D0D"/>
    <w:rsid w:val="00DA1E5D"/>
    <w:rsid w:val="00DA589B"/>
    <w:rsid w:val="00DC7A9D"/>
    <w:rsid w:val="00DD1729"/>
    <w:rsid w:val="00DD3B24"/>
    <w:rsid w:val="00DD77F0"/>
    <w:rsid w:val="00DD7C30"/>
    <w:rsid w:val="00DE0E4D"/>
    <w:rsid w:val="00DE3AB8"/>
    <w:rsid w:val="00DE7E12"/>
    <w:rsid w:val="00DF4DBC"/>
    <w:rsid w:val="00DF56F3"/>
    <w:rsid w:val="00E45C31"/>
    <w:rsid w:val="00E5122E"/>
    <w:rsid w:val="00E5704B"/>
    <w:rsid w:val="00E67722"/>
    <w:rsid w:val="00E74C8A"/>
    <w:rsid w:val="00E8507D"/>
    <w:rsid w:val="00E85295"/>
    <w:rsid w:val="00EB1195"/>
    <w:rsid w:val="00EB4C88"/>
    <w:rsid w:val="00EB6372"/>
    <w:rsid w:val="00EC1503"/>
    <w:rsid w:val="00EC37E3"/>
    <w:rsid w:val="00EC5299"/>
    <w:rsid w:val="00ED3649"/>
    <w:rsid w:val="00EE0481"/>
    <w:rsid w:val="00EE15BA"/>
    <w:rsid w:val="00F06F3B"/>
    <w:rsid w:val="00F13D85"/>
    <w:rsid w:val="00F25CC7"/>
    <w:rsid w:val="00F42EB9"/>
    <w:rsid w:val="00F523E6"/>
    <w:rsid w:val="00F5718C"/>
    <w:rsid w:val="00F609E1"/>
    <w:rsid w:val="00F61204"/>
    <w:rsid w:val="00F631B6"/>
    <w:rsid w:val="00F8486E"/>
    <w:rsid w:val="00F8709D"/>
    <w:rsid w:val="00F94E17"/>
    <w:rsid w:val="00FA30C8"/>
    <w:rsid w:val="00FA4212"/>
    <w:rsid w:val="00FB0540"/>
    <w:rsid w:val="00FB4899"/>
    <w:rsid w:val="00FB4EB0"/>
    <w:rsid w:val="00FB7A37"/>
    <w:rsid w:val="00FE211E"/>
    <w:rsid w:val="00FE59C4"/>
    <w:rsid w:val="00FF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49EE4"/>
  <w15:docId w15:val="{9C4EF7C8-4496-4ED0-9CAD-FCC0611F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qFormat="1"/>
    <w:lsdException w:name="heading 6" w:semiHidden="1" w:uiPriority="9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9" w:unhideWhenUsed="1" w:qFormat="1"/>
    <w:lsdException w:name="toc 2" w:semiHidden="1" w:uiPriority="20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 copy"/>
    <w:qFormat/>
    <w:rsid w:val="00905552"/>
    <w:pPr>
      <w:spacing w:after="240" w:line="264" w:lineRule="auto"/>
      <w:textboxTightWrap w:val="lastLineOnly"/>
    </w:pPr>
    <w:rPr>
      <w:rFonts w:ascii="Arial" w:hAnsi="Arial"/>
      <w:color w:val="425563" w:themeColor="accent6"/>
      <w:sz w:val="24"/>
      <w:szCs w:val="24"/>
    </w:rPr>
  </w:style>
  <w:style w:type="paragraph" w:styleId="Heading1">
    <w:name w:val="heading 1"/>
    <w:next w:val="Normal"/>
    <w:link w:val="Heading1Char"/>
    <w:autoRedefine/>
    <w:uiPriority w:val="1"/>
    <w:qFormat/>
    <w:rsid w:val="00031FD0"/>
    <w:pPr>
      <w:keepNext/>
      <w:outlineLvl w:val="0"/>
    </w:pPr>
    <w:rPr>
      <w:rFonts w:ascii="Arial" w:hAnsi="Arial" w:cs="Arial"/>
      <w:b/>
      <w:bCs/>
      <w:color w:val="231F20" w:themeColor="background1"/>
      <w:kern w:val="28"/>
      <w:sz w:val="80"/>
      <w:szCs w:val="32"/>
      <w14:ligatures w14:val="standardContextual"/>
    </w:rPr>
  </w:style>
  <w:style w:type="paragraph" w:styleId="Heading2">
    <w:name w:val="heading 2"/>
    <w:next w:val="Normal"/>
    <w:link w:val="Heading2Char"/>
    <w:autoRedefine/>
    <w:uiPriority w:val="2"/>
    <w:qFormat/>
    <w:rsid w:val="0094128E"/>
    <w:pPr>
      <w:spacing w:before="400" w:after="180" w:line="264" w:lineRule="auto"/>
      <w:outlineLvl w:val="1"/>
    </w:pPr>
    <w:rPr>
      <w:rFonts w:ascii="Arial Bold" w:hAnsi="Arial Bold" w:cs="Arial"/>
      <w:b/>
      <w:color w:val="231F20" w:themeColor="background1"/>
      <w:kern w:val="28"/>
      <w:sz w:val="32"/>
      <w:szCs w:val="24"/>
      <w14:ligatures w14:val="standardContextual"/>
    </w:rPr>
  </w:style>
  <w:style w:type="paragraph" w:styleId="Heading3">
    <w:name w:val="heading 3"/>
    <w:next w:val="Normal"/>
    <w:link w:val="Heading3Char"/>
    <w:autoRedefine/>
    <w:uiPriority w:val="3"/>
    <w:qFormat/>
    <w:rsid w:val="000C2447"/>
    <w:pPr>
      <w:spacing w:before="120" w:after="120" w:line="264" w:lineRule="auto"/>
      <w:outlineLvl w:val="2"/>
    </w:pPr>
    <w:rPr>
      <w:rFonts w:ascii="Arial Bold" w:hAnsi="Arial Bold" w:cs="Arial"/>
      <w:b/>
      <w:color w:val="005EB8" w:themeColor="text2"/>
      <w:kern w:val="28"/>
      <w:sz w:val="28"/>
      <w:szCs w:val="24"/>
      <w14:ligatures w14:val="standardContextual"/>
    </w:rPr>
  </w:style>
  <w:style w:type="paragraph" w:styleId="Heading4">
    <w:name w:val="heading 4"/>
    <w:next w:val="Normal"/>
    <w:link w:val="Heading4Char"/>
    <w:autoRedefine/>
    <w:uiPriority w:val="4"/>
    <w:qFormat/>
    <w:rsid w:val="000C2447"/>
    <w:pPr>
      <w:spacing w:before="120" w:after="120" w:line="264" w:lineRule="auto"/>
      <w:outlineLvl w:val="3"/>
    </w:pPr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paragraph" w:styleId="Heading5">
    <w:name w:val="heading 5"/>
    <w:next w:val="Normal"/>
    <w:link w:val="Heading5Char"/>
    <w:autoRedefine/>
    <w:uiPriority w:val="5"/>
    <w:qFormat/>
    <w:rsid w:val="00C01D97"/>
    <w:pPr>
      <w:keepNext/>
      <w:keepLines/>
      <w:spacing w:before="120" w:after="60" w:line="264" w:lineRule="auto"/>
      <w:outlineLvl w:val="4"/>
    </w:pPr>
    <w:rPr>
      <w:rFonts w:ascii="Arial Bold" w:eastAsiaTheme="majorEastAsia" w:hAnsi="Arial Bold" w:cs="Arial (Headings CS)"/>
      <w:b/>
      <w:color w:val="425563" w:themeColor="accent6"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uiPriority w:val="9"/>
    <w:semiHidden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2"/>
    <w:rsid w:val="0094128E"/>
    <w:rPr>
      <w:rFonts w:ascii="Arial Bold" w:hAnsi="Arial Bold" w:cs="Arial"/>
      <w:b/>
      <w:color w:val="231F20" w:themeColor="background1"/>
      <w:kern w:val="28"/>
      <w:sz w:val="32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1"/>
    <w:rsid w:val="00031FD0"/>
    <w:rPr>
      <w:rFonts w:ascii="Arial" w:hAnsi="Arial" w:cs="Arial"/>
      <w:b/>
      <w:bCs/>
      <w:color w:val="231F20" w:themeColor="background1"/>
      <w:kern w:val="28"/>
      <w:sz w:val="80"/>
      <w:szCs w:val="32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3"/>
    <w:rsid w:val="00AF7217"/>
    <w:rPr>
      <w:rFonts w:ascii="Arial Bold" w:hAnsi="Arial Bold" w:cs="Arial"/>
      <w:b/>
      <w:color w:val="005EB8" w:themeColor="text2"/>
      <w:kern w:val="28"/>
      <w:sz w:val="28"/>
      <w:szCs w:val="24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6"/>
    <w:qFormat/>
    <w:rsid w:val="007A1D0E"/>
    <w:pPr>
      <w:numPr>
        <w:numId w:val="1"/>
      </w:numPr>
      <w:autoSpaceDE w:val="0"/>
      <w:autoSpaceDN w:val="0"/>
      <w:adjustRightInd w:val="0"/>
      <w:spacing w:line="336" w:lineRule="auto"/>
      <w:ind w:left="340" w:hanging="340"/>
      <w:contextualSpacing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6"/>
    <w:rsid w:val="00AF7217"/>
    <w:rPr>
      <w:rFonts w:ascii="Arial" w:hAnsi="Arial" w:cs="FrutigerLTStd-Light"/>
      <w:color w:val="425563" w:themeColor="accent6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qFormat/>
    <w:rsid w:val="000005C7"/>
    <w:pPr>
      <w:numPr>
        <w:numId w:val="0"/>
      </w:numPr>
      <w:tabs>
        <w:tab w:val="left" w:pos="284"/>
      </w:tabs>
      <w:spacing w:after="280"/>
      <w:ind w:left="284" w:hanging="284"/>
    </w:pPr>
    <w:rPr>
      <w:sz w:val="18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rsid w:val="00240B6E"/>
    <w:rPr>
      <w:rFonts w:ascii="Arial" w:hAnsi="Arial" w:cs="FrutigerLTStd-Light"/>
      <w:color w:val="425563" w:themeColor="accent6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4"/>
    <w:rsid w:val="00AF7217"/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character" w:styleId="Hyperlink">
    <w:name w:val="Hyperlink"/>
    <w:basedOn w:val="DefaultParagraphFont"/>
    <w:uiPriority w:val="99"/>
    <w:unhideWhenUsed/>
    <w:qFormat/>
    <w:rsid w:val="000005C7"/>
    <w:rPr>
      <w:rFonts w:asciiTheme="minorHAnsi" w:hAnsiTheme="minorHAnsi"/>
      <w:color w:val="003087" w:themeColor="accent1"/>
      <w:u w:val="none"/>
    </w:rPr>
  </w:style>
  <w:style w:type="paragraph" w:customStyle="1" w:styleId="Standfirst">
    <w:name w:val="Standfirst"/>
    <w:basedOn w:val="Normal"/>
    <w:link w:val="StandfirstChar"/>
    <w:autoRedefine/>
    <w:uiPriority w:val="8"/>
    <w:qFormat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8"/>
    <w:rsid w:val="00853A57"/>
    <w:rPr>
      <w:rFonts w:ascii="Arial" w:eastAsia="MS Mincho" w:hAnsi="Arial"/>
      <w:b/>
      <w:color w:val="425563" w:themeColor="accent6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19"/>
    <w:qFormat/>
    <w:rsid w:val="000005C7"/>
    <w:pPr>
      <w:pBdr>
        <w:top w:val="single" w:sz="4" w:space="4" w:color="D5DDE3" w:themeColor="accent6" w:themeTint="33"/>
        <w:bottom w:val="single" w:sz="4" w:space="4" w:color="D5DDE3" w:themeColor="accent6" w:themeTint="33"/>
      </w:pBdr>
      <w:tabs>
        <w:tab w:val="right" w:pos="9854"/>
      </w:tabs>
    </w:pPr>
    <w:rPr>
      <w:b/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18"/>
    <w:qFormat/>
    <w:rsid w:val="000C24AF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28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rsid w:val="00240B6E"/>
    <w:rPr>
      <w:rFonts w:ascii="Arial" w:eastAsia="MS Mincho" w:hAnsi="Arial" w:cs="Arial"/>
      <w:b/>
      <w:bCs w:val="0"/>
      <w:noProof/>
      <w:color w:val="231F20" w:themeColor="background1"/>
      <w:spacing w:val="-6"/>
      <w:w w:val="200"/>
      <w:kern w:val="28"/>
      <w:sz w:val="16"/>
      <w:szCs w:val="16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7"/>
    <w:qFormat/>
    <w:rsid w:val="00F61204"/>
    <w:pPr>
      <w:numPr>
        <w:numId w:val="2"/>
      </w:numPr>
      <w:spacing w:line="336" w:lineRule="auto"/>
      <w:ind w:left="454" w:hanging="454"/>
      <w:contextualSpacing/>
    </w:pPr>
  </w:style>
  <w:style w:type="character" w:customStyle="1" w:styleId="NumberedlistChar">
    <w:name w:val="Numbered list Char"/>
    <w:basedOn w:val="DefaultParagraphFont"/>
    <w:link w:val="Numberedlist"/>
    <w:uiPriority w:val="7"/>
    <w:rsid w:val="00AF7217"/>
    <w:rPr>
      <w:rFonts w:ascii="Arial" w:hAnsi="Arial"/>
      <w:color w:val="425563" w:themeColor="accent6"/>
      <w:sz w:val="24"/>
      <w:szCs w:val="24"/>
    </w:rPr>
  </w:style>
  <w:style w:type="paragraph" w:styleId="TOC2">
    <w:name w:val="toc 2"/>
    <w:basedOn w:val="Normal"/>
    <w:next w:val="Normal"/>
    <w:uiPriority w:val="20"/>
    <w:qFormat/>
    <w:rsid w:val="000005C7"/>
    <w:pPr>
      <w:tabs>
        <w:tab w:val="right" w:pos="9854"/>
      </w:tabs>
      <w:spacing w:after="100"/>
      <w:ind w:left="220"/>
    </w:pPr>
    <w:rPr>
      <w:b/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qFormat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0005C7"/>
    <w:rPr>
      <w:rFonts w:ascii="Arial" w:hAnsi="Arial"/>
      <w:color w:val="425563" w:themeColor="accent6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005C7"/>
    <w:rPr>
      <w:rFonts w:ascii="Arial" w:hAnsi="Arial"/>
      <w:color w:val="425563" w:themeColor="accent6"/>
      <w:spacing w:val="-4"/>
      <w:sz w:val="18"/>
      <w:szCs w:val="24"/>
    </w:rPr>
  </w:style>
  <w:style w:type="character" w:styleId="Strong">
    <w:name w:val="Strong"/>
    <w:aliases w:val="Bold"/>
    <w:uiPriority w:val="23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rsid w:val="000005C7"/>
    <w:rPr>
      <w:rFonts w:asciiTheme="minorHAnsi" w:hAnsiTheme="minorHAnsi"/>
      <w:b/>
      <w:i/>
      <w:iCs/>
      <w:color w:val="425563" w:themeColor="accent6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D243C"/>
    <w:rPr>
      <w:rFonts w:ascii="Arial" w:hAnsi="Arial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qFormat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rsid w:val="00853A57"/>
    <w:rPr>
      <w:rFonts w:ascii="Arial" w:eastAsia="MS Mincho" w:hAnsi="Arial"/>
      <w:b w:val="0"/>
      <w:color w:val="425563" w:themeColor="accent6"/>
      <w:kern w:val="28"/>
      <w:sz w:val="30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rsid w:val="00240B6E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5"/>
    <w:rsid w:val="00AF7217"/>
    <w:rPr>
      <w:rFonts w:ascii="Arial Bold" w:eastAsiaTheme="majorEastAsia" w:hAnsi="Arial Bold" w:cs="Arial (Headings CS)"/>
      <w:b/>
      <w:color w:val="425563" w:themeColor="accent6"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qFormat/>
    <w:rsid w:val="00905552"/>
    <w:pPr>
      <w:spacing w:before="400" w:after="400" w:line="264" w:lineRule="auto"/>
    </w:pPr>
    <w:rPr>
      <w:rFonts w:ascii="Arial Bold" w:hAnsi="Arial Bold" w:cs="Arial"/>
      <w:b/>
      <w:bCs/>
      <w:color w:val="425563" w:themeColor="accent6"/>
      <w:kern w:val="28"/>
      <w:sz w:val="48"/>
      <w:szCs w:val="32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6739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39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39DC"/>
    <w:rPr>
      <w:rFonts w:ascii="Arial" w:hAnsi="Arial"/>
      <w:color w:val="425563" w:themeColor="accent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9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9DC"/>
    <w:rPr>
      <w:rFonts w:ascii="Arial" w:hAnsi="Arial"/>
      <w:b/>
      <w:bCs/>
      <w:color w:val="425563" w:themeColor="accent6"/>
    </w:rPr>
  </w:style>
  <w:style w:type="character" w:styleId="FollowedHyperlink">
    <w:name w:val="FollowedHyperlink"/>
    <w:basedOn w:val="DefaultParagraphFont"/>
    <w:uiPriority w:val="99"/>
    <w:semiHidden/>
    <w:unhideWhenUsed/>
    <w:rsid w:val="000328A8"/>
    <w:rPr>
      <w:color w:val="00308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eadershipacademy.nhs.uk/programme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employers.org/publications/nhs-health-passport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nda.weaver\AppData\Local\Microsoft\Windows\INetCache\Content.Outlook\CPHBAA23\Short%20document%20template%2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DB5BBD71DB5479E9535D961ACBFF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F2949-8FA5-4B0C-AAB3-9BA00E45EF46}"/>
      </w:docPartPr>
      <w:docPartBody>
        <w:p w:rsidR="00527837" w:rsidRDefault="00F95306">
          <w:pPr>
            <w:pStyle w:val="1DB5BBD71DB5479E9535D961ACBFFB53"/>
          </w:pPr>
          <w:r w:rsidRPr="00DD77F0">
            <w:t>Title of document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091"/>
    <w:rsid w:val="000B6EBA"/>
    <w:rsid w:val="000C03D1"/>
    <w:rsid w:val="000D5C19"/>
    <w:rsid w:val="002B436F"/>
    <w:rsid w:val="004A0D80"/>
    <w:rsid w:val="00527837"/>
    <w:rsid w:val="006775F5"/>
    <w:rsid w:val="006B576D"/>
    <w:rsid w:val="007249DA"/>
    <w:rsid w:val="007621CE"/>
    <w:rsid w:val="007A7091"/>
    <w:rsid w:val="0084586E"/>
    <w:rsid w:val="00980400"/>
    <w:rsid w:val="009B3CD8"/>
    <w:rsid w:val="00C75D75"/>
    <w:rsid w:val="00D66038"/>
    <w:rsid w:val="00EA5D3E"/>
    <w:rsid w:val="00F9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B5BBD71DB5479E9535D961ACBFFB53">
    <w:name w:val="1DB5BBD71DB5479E9535D961ACBFFB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D4784FBAE7FB47A4DBFAE24340ED1B" ma:contentTypeVersion="15" ma:contentTypeDescription="Create a new document." ma:contentTypeScope="" ma:versionID="c751910bf8bfbdc520a23b3843a543d9">
  <xsd:schema xmlns:xsd="http://www.w3.org/2001/XMLSchema" xmlns:xs="http://www.w3.org/2001/XMLSchema" xmlns:p="http://schemas.microsoft.com/office/2006/metadata/properties" xmlns:ns3="dd70f06a-4dba-4848-a8b3-55d998a6d9fd" xmlns:ns4="67d279e6-f1c5-421d-a9c4-d977a7193e74" targetNamespace="http://schemas.microsoft.com/office/2006/metadata/properties" ma:root="true" ma:fieldsID="337c1489aa358eb8e1ea0a87606f80e3" ns3:_="" ns4:_="">
    <xsd:import namespace="dd70f06a-4dba-4848-a8b3-55d998a6d9fd"/>
    <xsd:import namespace="67d279e6-f1c5-421d-a9c4-d977a7193e7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SearchPropertie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0f06a-4dba-4848-a8b3-55d998a6d9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279e6-f1c5-421d-a9c4-d977a7193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d279e6-f1c5-421d-a9c4-d977a7193e7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6F1FBC-95E6-468E-AE9B-067111F58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0f06a-4dba-4848-a8b3-55d998a6d9fd"/>
    <ds:schemaRef ds:uri="67d279e6-f1c5-421d-a9c4-d977a7193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67d279e6-f1c5-421d-a9c4-d977a7193e74"/>
  </ds:schemaRefs>
</ds:datastoreItem>
</file>

<file path=customXml/itemProps4.xml><?xml version="1.0" encoding="utf-8"?>
<ds:datastoreItem xmlns:ds="http://schemas.openxmlformats.org/officeDocument/2006/customXml" ds:itemID="{FC19F67A-5090-4D45-B664-16CA2CFBB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 document template 1</Template>
  <TotalTime>0</TotalTime>
  <Pages>5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Psychological Professions Preceptorship Toolkit</vt:lpstr>
    </vt:vector>
  </TitlesOfParts>
  <Company>Health &amp; Social Care Information Centre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Psychological Professions Preceptorship Toolkit</dc:title>
  <dc:subject/>
  <dc:creator>Amanda Weaver</dc:creator>
  <cp:keywords/>
  <cp:lastModifiedBy>Kell Liz (LSCFT)</cp:lastModifiedBy>
  <cp:revision>2</cp:revision>
  <cp:lastPrinted>2016-07-14T17:27:00Z</cp:lastPrinted>
  <dcterms:created xsi:type="dcterms:W3CDTF">2025-04-09T15:29:00Z</dcterms:created>
  <dcterms:modified xsi:type="dcterms:W3CDTF">2025-04-09T15:29:00Z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0x01010010D4784FBAE7FB47A4DBFAE24340ED1B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